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C7111" w14:textId="77777777" w:rsidR="008911C7" w:rsidRDefault="008911C7" w:rsidP="00D11FB4">
      <w:pPr>
        <w:pStyle w:val="Heading3"/>
        <w:rPr>
          <w:rFonts w:eastAsia="Hand Of Sean"/>
        </w:rPr>
      </w:pPr>
    </w:p>
    <w:p w14:paraId="1AFA67B4" w14:textId="77777777" w:rsidR="008911C7" w:rsidRDefault="008911C7" w:rsidP="00D11FB4">
      <w:pPr>
        <w:pStyle w:val="Heading3"/>
        <w:rPr>
          <w:rFonts w:eastAsia="Hand Of Sean"/>
        </w:rPr>
      </w:pPr>
    </w:p>
    <w:p w14:paraId="136925A8" w14:textId="77777777" w:rsidR="008911C7" w:rsidRDefault="008911C7" w:rsidP="00D11FB4">
      <w:pPr>
        <w:pStyle w:val="Heading3"/>
        <w:rPr>
          <w:rFonts w:eastAsia="Hand Of Sean"/>
        </w:rPr>
      </w:pPr>
    </w:p>
    <w:p w14:paraId="43D65986" w14:textId="77777777" w:rsidR="008911C7" w:rsidRDefault="008911C7" w:rsidP="00D11FB4">
      <w:pPr>
        <w:pStyle w:val="Heading3"/>
        <w:rPr>
          <w:rFonts w:eastAsia="Hand Of Sean"/>
        </w:rPr>
      </w:pPr>
    </w:p>
    <w:p w14:paraId="11354C10" w14:textId="77777777" w:rsidR="005111AD" w:rsidRPr="00B4441F" w:rsidRDefault="00233006" w:rsidP="00D11FB4">
      <w:pPr>
        <w:pStyle w:val="Heading3"/>
        <w:rPr>
          <w:rFonts w:eastAsia="Hand Of Sean"/>
        </w:rPr>
      </w:pPr>
      <w:r>
        <w:rPr>
          <w:noProof/>
          <w:lang w:eastAsia="en-GB"/>
        </w:rPr>
        <mc:AlternateContent>
          <mc:Choice Requires="wps">
            <w:drawing>
              <wp:anchor distT="0" distB="0" distL="114300" distR="114300" simplePos="0" relativeHeight="251655168" behindDoc="0" locked="0" layoutInCell="1" allowOverlap="1" wp14:anchorId="4E105B55" wp14:editId="648C9AB4">
                <wp:simplePos x="0" y="0"/>
                <wp:positionH relativeFrom="column">
                  <wp:posOffset>-746760</wp:posOffset>
                </wp:positionH>
                <wp:positionV relativeFrom="paragraph">
                  <wp:posOffset>94919</wp:posOffset>
                </wp:positionV>
                <wp:extent cx="6474460" cy="1360916"/>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360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EDC4" w14:textId="77777777" w:rsidR="008911C7" w:rsidRPr="001E1D32" w:rsidRDefault="00D6229A" w:rsidP="001E1D32">
                            <w:pPr>
                              <w:pStyle w:val="Title-Cover"/>
                              <w:tabs>
                                <w:tab w:val="left" w:pos="709"/>
                              </w:tabs>
                              <w:ind w:left="567"/>
                              <w:rPr>
                                <w:sz w:val="72"/>
                              </w:rPr>
                            </w:pPr>
                            <w:r>
                              <w:rPr>
                                <w:sz w:val="72"/>
                              </w:rPr>
                              <w:t>Basic DS</w:t>
                            </w:r>
                            <w:r w:rsidR="00233006"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105B55" id="_x0000_t202" coordsize="21600,21600" o:spt="202" path="m,l,21600r21600,l21600,xe">
                <v:stroke joinstyle="miter"/>
                <v:path gradientshapeok="t" o:connecttype="rect"/>
              </v:shapetype>
              <v:shape id="Text Box 7" o:spid="_x0000_s1026" type="#_x0000_t202" style="position:absolute;margin-left:-58.8pt;margin-top:7.45pt;width:509.8pt;height:10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" filled="f" stroked="f">
                <v:textbox>
                  <w:txbxContent>
                    <w:p w14:paraId="43D4EDC4" w14:textId="77777777" w:rsidR="008911C7" w:rsidRPr="001E1D32" w:rsidRDefault="00D6229A" w:rsidP="001E1D32">
                      <w:pPr>
                        <w:pStyle w:val="Title-Cover"/>
                        <w:tabs>
                          <w:tab w:val="left" w:pos="709"/>
                        </w:tabs>
                        <w:ind w:left="567"/>
                        <w:rPr>
                          <w:sz w:val="72"/>
                        </w:rPr>
                      </w:pPr>
                      <w:r>
                        <w:rPr>
                          <w:sz w:val="72"/>
                        </w:rPr>
                        <w:t>Basic DS</w:t>
                      </w:r>
                      <w:r w:rsidR="00233006" w:rsidRPr="00233006">
                        <w:rPr>
                          <w:sz w:val="72"/>
                        </w:rPr>
                        <w:t xml:space="preserve"> Online Disclosure Guide (eBulkPlus)</w:t>
                      </w:r>
                    </w:p>
                  </w:txbxContent>
                </v:textbox>
              </v:shape>
            </w:pict>
          </mc:Fallback>
        </mc:AlternateContent>
      </w:r>
      <w:r>
        <w:rPr>
          <w:rFonts w:eastAsia="Hand Of Sean"/>
          <w:noProof/>
          <w:lang w:eastAsia="en-GB"/>
        </w:rPr>
        <mc:AlternateContent>
          <mc:Choice Requires="wps">
            <w:drawing>
              <wp:anchor distT="0" distB="0" distL="114300" distR="114300" simplePos="0" relativeHeight="251651072" behindDoc="0" locked="0" layoutInCell="1" allowOverlap="1" wp14:anchorId="0117C888" wp14:editId="3EC80F24">
                <wp:simplePos x="0" y="0"/>
                <wp:positionH relativeFrom="column">
                  <wp:posOffset>-1476556</wp:posOffset>
                </wp:positionH>
                <wp:positionV relativeFrom="paragraph">
                  <wp:posOffset>67491</wp:posOffset>
                </wp:positionV>
                <wp:extent cx="6779895" cy="1480458"/>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80458"/>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129DE" id="Rectangle 4" o:spid="_x0000_s1026" style="position:absolute;margin-left:-116.25pt;margin-top:5.3pt;width:533.85pt;height:1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" fillcolor="#005b82" strokecolor="#5587b4 [3204]"/>
            </w:pict>
          </mc:Fallback>
        </mc:AlternateContent>
      </w:r>
    </w:p>
    <w:p w14:paraId="44B3C83F" w14:textId="77777777" w:rsidR="005111AD" w:rsidRPr="00B4441F" w:rsidRDefault="005111AD" w:rsidP="00D11FB4">
      <w:pPr>
        <w:pStyle w:val="Heading3"/>
        <w:rPr>
          <w:rFonts w:eastAsia="Hand Of Sean"/>
        </w:rPr>
      </w:pPr>
    </w:p>
    <w:p w14:paraId="4015E8D6" w14:textId="77777777" w:rsidR="0081392D" w:rsidRPr="00D5763E" w:rsidRDefault="00233006" w:rsidP="00D11FB4">
      <w:pPr>
        <w:spacing w:before="1800"/>
        <w:rPr>
          <w:rFonts w:ascii="Hand Of Sean" w:eastAsia="Hand Of Sean" w:hAnsi="Hand Of Sean" w:cs="Arial"/>
          <w:b/>
          <w:color w:val="5587B4" w:themeColor="accent1"/>
          <w:sz w:val="56"/>
          <w:szCs w:val="56"/>
        </w:rPr>
      </w:pPr>
      <w:r>
        <w:rPr>
          <w:rFonts w:eastAsia="Hand Of Sean"/>
          <w:noProof/>
          <w:color w:val="3C3C3B" w:themeColor="text1"/>
          <w:lang w:eastAsia="en-GB"/>
        </w:rPr>
        <mc:AlternateContent>
          <mc:Choice Requires="wps">
            <w:drawing>
              <wp:anchor distT="0" distB="0" distL="114300" distR="114300" simplePos="0" relativeHeight="251652096" behindDoc="0" locked="0" layoutInCell="1" allowOverlap="1" wp14:anchorId="003A2A65" wp14:editId="1BF9B434">
                <wp:simplePos x="0" y="0"/>
                <wp:positionH relativeFrom="column">
                  <wp:posOffset>-67945</wp:posOffset>
                </wp:positionH>
                <wp:positionV relativeFrom="paragraph">
                  <wp:posOffset>568869</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CA65A" id="Rectangle 5" o:spid="_x0000_s1026" style="position:absolute;margin-left:-5.35pt;margin-top:44.8pt;width:461.3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" fillcolor="#ecf0f3" stroked="f">
                <v:fill opacity="58853f"/>
              </v:rect>
            </w:pict>
          </mc:Fallback>
        </mc:AlternateContent>
      </w:r>
      <w:r w:rsidR="00865DF3" w:rsidRPr="00FF2156">
        <w:rPr>
          <w:rFonts w:eastAsia="Hand Of Sean"/>
          <w:noProof/>
          <w:lang w:eastAsia="en-GB"/>
        </w:rPr>
        <w:drawing>
          <wp:anchor distT="0" distB="0" distL="114300" distR="114300" simplePos="0" relativeHeight="251657216" behindDoc="0" locked="0" layoutInCell="1" allowOverlap="1" wp14:anchorId="07555141" wp14:editId="6F1AED12">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56192" behindDoc="0" locked="0" layoutInCell="1" allowOverlap="1" wp14:anchorId="7705D029" wp14:editId="350FA23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A20F" w14:textId="77777777" w:rsidR="00470D01" w:rsidRPr="00470D01" w:rsidRDefault="00B07BF8" w:rsidP="00E8394E">
                            <w:pPr>
                              <w:ind w:left="567"/>
                              <w:rPr>
                                <w:rFonts w:asciiTheme="minorHAnsi" w:hAnsiTheme="minorHAnsi" w:cstheme="minorBidi"/>
                                <w:b/>
                                <w:bCs/>
                                <w:color w:val="3C3C3B" w:themeColor="text1"/>
                                <w:sz w:val="40"/>
                                <w:szCs w:val="32"/>
                              </w:rPr>
                            </w:pPr>
                            <w:r w:rsidRPr="00B07BF8">
                              <w:rPr>
                                <w:rFonts w:ascii="Arial" w:hAnsi="Arial" w:cs="Arial"/>
                                <w:bCs/>
                                <w:color w:val="3C3C3B" w:themeColor="text1"/>
                                <w:sz w:val="40"/>
                                <w:szCs w:val="32"/>
                              </w:rPr>
                              <w:t>ID Checker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705D029" id="Rectangle 11" o:spid="_x0000_s1027" style="position:absolute;margin-left:-59pt;margin-top:98.4pt;width:467pt;height:7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05F9A20F" w14:textId="77777777" w:rsidR="00470D01" w:rsidRPr="00470D01" w:rsidRDefault="00B07BF8" w:rsidP="00E8394E">
                      <w:pPr>
                        <w:ind w:left="567"/>
                        <w:rPr>
                          <w:rFonts w:asciiTheme="minorHAnsi" w:hAnsiTheme="minorHAnsi" w:cstheme="minorBidi"/>
                          <w:b/>
                          <w:bCs/>
                          <w:color w:val="3C3C3B" w:themeColor="text1"/>
                          <w:sz w:val="40"/>
                          <w:szCs w:val="32"/>
                        </w:rPr>
                      </w:pPr>
                      <w:r w:rsidRPr="00B07BF8">
                        <w:rPr>
                          <w:rFonts w:ascii="Arial" w:hAnsi="Arial" w:cs="Arial"/>
                          <w:bCs/>
                          <w:color w:val="3C3C3B" w:themeColor="text1"/>
                          <w:sz w:val="40"/>
                          <w:szCs w:val="32"/>
                        </w:rPr>
                        <w:t>ID Checker Guidance Notes</w:t>
                      </w:r>
                    </w:p>
                  </w:txbxContent>
                </v:textbox>
                <w10:wrap anchorx="margin"/>
              </v:rect>
            </w:pict>
          </mc:Fallback>
        </mc:AlternateContent>
      </w:r>
    </w:p>
    <w:p w14:paraId="23922C51" w14:textId="77777777" w:rsidR="003E2136" w:rsidRPr="00D5763E" w:rsidRDefault="003E2136" w:rsidP="00D11FB4">
      <w:pPr>
        <w:rPr>
          <w:color w:val="5587B4" w:themeColor="accent1"/>
        </w:rPr>
      </w:pPr>
    </w:p>
    <w:p w14:paraId="39BAD959" w14:textId="77777777" w:rsidR="003E2136" w:rsidRDefault="003E2136" w:rsidP="00D11FB4"/>
    <w:p w14:paraId="5030EE78" w14:textId="77777777" w:rsidR="003E2136" w:rsidRDefault="003E2136" w:rsidP="00D11FB4"/>
    <w:p w14:paraId="003941D9" w14:textId="77777777" w:rsidR="003E2136" w:rsidRDefault="003E2136" w:rsidP="00D11FB4"/>
    <w:p w14:paraId="2F9FC38D" w14:textId="77777777" w:rsidR="003E2136" w:rsidRDefault="003E2136" w:rsidP="00D11FB4"/>
    <w:p w14:paraId="1F1DC806" w14:textId="77777777" w:rsidR="003E2136" w:rsidRDefault="003E2136" w:rsidP="00D11FB4"/>
    <w:p w14:paraId="548F6133" w14:textId="77777777" w:rsidR="003012DB" w:rsidRDefault="003012DB" w:rsidP="00D11FB4">
      <w:pPr>
        <w:pStyle w:val="TOCHeading"/>
        <w:rPr>
          <w:rFonts w:ascii="Arial" w:hAnsi="Arial" w:cs="Arial"/>
          <w:color w:val="005B82"/>
        </w:rPr>
      </w:pPr>
    </w:p>
    <w:p w14:paraId="1B90C542" w14:textId="77777777" w:rsidR="005111AD" w:rsidRDefault="005111AD" w:rsidP="00D11FB4">
      <w:pPr>
        <w:spacing w:after="0"/>
        <w:rPr>
          <w:rFonts w:ascii="Arial" w:hAnsi="Arial" w:cs="Arial"/>
          <w:b/>
          <w:bCs/>
          <w:color w:val="005B82"/>
          <w:sz w:val="28"/>
          <w:szCs w:val="28"/>
          <w:lang w:val="en-US"/>
        </w:rPr>
      </w:pPr>
    </w:p>
    <w:p w14:paraId="1BEC45C0" w14:textId="77777777" w:rsidR="006C2447" w:rsidRDefault="006C2447" w:rsidP="00D11FB4">
      <w:pPr>
        <w:spacing w:after="0"/>
        <w:rPr>
          <w:rFonts w:ascii="Arial" w:eastAsia="Hand Of Sean" w:hAnsi="Arial" w:cs="Arial"/>
          <w:color w:val="005B82"/>
        </w:rPr>
        <w:sectPr w:rsidR="006C2447" w:rsidSect="00107A0F">
          <w:headerReference w:type="default" r:id="rId9"/>
          <w:footerReference w:type="default" r:id="rId10"/>
          <w:pgSz w:w="11906" w:h="16838" w:code="9"/>
          <w:pgMar w:top="1440" w:right="849" w:bottom="1440" w:left="851" w:header="680" w:footer="0" w:gutter="0"/>
          <w:paperSrc w:first="15"/>
          <w:cols w:space="708"/>
          <w:docGrid w:linePitch="360"/>
        </w:sectPr>
      </w:pPr>
    </w:p>
    <w:p w14:paraId="523CA93F" w14:textId="77777777" w:rsidR="005D24AF" w:rsidRDefault="005D24AF" w:rsidP="005D24AF">
      <w:pPr>
        <w:jc w:val="both"/>
        <w:rPr>
          <w:rStyle w:val="Heading1Char"/>
          <w:rFonts w:ascii="Calibri" w:hAnsi="Calibri" w:cs="Calibri"/>
          <w:sz w:val="20"/>
          <w:szCs w:val="20"/>
        </w:rPr>
      </w:pPr>
      <w:bookmarkStart w:id="0" w:name="_Toc309812406"/>
    </w:p>
    <w:bookmarkEnd w:id="0"/>
    <w:p w14:paraId="7C35AF33" w14:textId="77777777" w:rsidR="003E2136" w:rsidRPr="001437EE" w:rsidRDefault="003E2136" w:rsidP="00D11FB4">
      <w:pPr>
        <w:pStyle w:val="TableofContents"/>
        <w:spacing w:before="120" w:after="120"/>
        <w:rPr>
          <w:color w:val="005B82"/>
        </w:rPr>
      </w:pPr>
      <w:r w:rsidRPr="001437EE">
        <w:rPr>
          <w:color w:val="005B82"/>
        </w:rPr>
        <w:t>Contents</w:t>
      </w:r>
    </w:p>
    <w:p w14:paraId="328F2526" w14:textId="77777777" w:rsidR="00757CAF"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1" w:anchor="_Toc396914977" w:history="1">
        <w:r w:rsidR="00757CAF" w:rsidRPr="00662C16">
          <w:rPr>
            <w:rStyle w:val="Hyperlink"/>
          </w:rPr>
          <w:t>ID checker guidance notes</w:t>
        </w:r>
        <w:r w:rsidR="00757CAF">
          <w:rPr>
            <w:webHidden/>
          </w:rPr>
          <w:tab/>
        </w:r>
        <w:r w:rsidR="001F0413">
          <w:rPr>
            <w:webHidden/>
          </w:rPr>
          <w:t>3</w:t>
        </w:r>
      </w:hyperlink>
    </w:p>
    <w:p w14:paraId="3890F2C1" w14:textId="77777777" w:rsidR="00757CAF" w:rsidRDefault="00000000">
      <w:pPr>
        <w:pStyle w:val="TOC1"/>
        <w:rPr>
          <w:rFonts w:asciiTheme="minorHAnsi" w:eastAsiaTheme="minorEastAsia" w:hAnsiTheme="minorHAnsi" w:cstheme="minorBidi"/>
          <w:color w:val="auto"/>
          <w:lang w:eastAsia="en-GB"/>
        </w:rPr>
      </w:pPr>
      <w:hyperlink r:id="rId12" w:anchor="_Toc396914978" w:history="1">
        <w:r w:rsidR="00757CAF" w:rsidRPr="00662C16">
          <w:rPr>
            <w:rStyle w:val="Hyperlink"/>
          </w:rPr>
          <w:t>Logging onto the system</w:t>
        </w:r>
        <w:r w:rsidR="00757CAF">
          <w:rPr>
            <w:webHidden/>
          </w:rPr>
          <w:tab/>
        </w:r>
        <w:r w:rsidR="001F0413">
          <w:rPr>
            <w:webHidden/>
          </w:rPr>
          <w:t>3</w:t>
        </w:r>
      </w:hyperlink>
    </w:p>
    <w:p w14:paraId="2BBDA8B0" w14:textId="77777777" w:rsidR="00757CAF" w:rsidRDefault="00000000">
      <w:pPr>
        <w:pStyle w:val="TOC1"/>
        <w:rPr>
          <w:rFonts w:asciiTheme="minorHAnsi" w:eastAsiaTheme="minorEastAsia" w:hAnsiTheme="minorHAnsi" w:cstheme="minorBidi"/>
          <w:color w:val="auto"/>
          <w:lang w:eastAsia="en-GB"/>
        </w:rPr>
      </w:pPr>
      <w:hyperlink r:id="rId13" w:anchor="_Toc396914979" w:history="1">
        <w:r w:rsidR="00757CAF" w:rsidRPr="00662C16">
          <w:rPr>
            <w:rStyle w:val="Hyperlink"/>
          </w:rPr>
          <w:t>Section A – How to login</w:t>
        </w:r>
        <w:r w:rsidR="00757CAF">
          <w:rPr>
            <w:webHidden/>
          </w:rPr>
          <w:tab/>
        </w:r>
        <w:r w:rsidR="001F0413">
          <w:rPr>
            <w:webHidden/>
          </w:rPr>
          <w:t>3</w:t>
        </w:r>
      </w:hyperlink>
    </w:p>
    <w:p w14:paraId="25FD21DC" w14:textId="77777777" w:rsidR="00757CAF" w:rsidRDefault="00000000">
      <w:pPr>
        <w:pStyle w:val="TOC1"/>
        <w:rPr>
          <w:rFonts w:asciiTheme="minorHAnsi" w:eastAsiaTheme="minorEastAsia" w:hAnsiTheme="minorHAnsi" w:cstheme="minorBidi"/>
          <w:color w:val="auto"/>
          <w:lang w:eastAsia="en-GB"/>
        </w:rPr>
      </w:pPr>
      <w:hyperlink r:id="rId14" w:anchor="_Toc396914980" w:history="1">
        <w:r w:rsidR="00757CAF" w:rsidRPr="00662C16">
          <w:rPr>
            <w:rStyle w:val="Hyperlink"/>
          </w:rPr>
          <w:t>Section B – How to verify ID</w:t>
        </w:r>
        <w:r w:rsidR="00757CAF">
          <w:rPr>
            <w:webHidden/>
          </w:rPr>
          <w:tab/>
        </w:r>
        <w:r w:rsidR="001F0413">
          <w:rPr>
            <w:webHidden/>
          </w:rPr>
          <w:t>6</w:t>
        </w:r>
      </w:hyperlink>
    </w:p>
    <w:p w14:paraId="7B08B80E" w14:textId="77777777" w:rsidR="00757CAF" w:rsidRDefault="00000000">
      <w:pPr>
        <w:pStyle w:val="TOC1"/>
        <w:rPr>
          <w:rFonts w:asciiTheme="minorHAnsi" w:eastAsiaTheme="minorEastAsia" w:hAnsiTheme="minorHAnsi" w:cstheme="minorBidi"/>
          <w:color w:val="auto"/>
          <w:lang w:eastAsia="en-GB"/>
        </w:rPr>
      </w:pPr>
      <w:hyperlink r:id="rId15" w:anchor="_Toc396914981" w:history="1">
        <w:r w:rsidR="00757CAF" w:rsidRPr="00662C16">
          <w:rPr>
            <w:rStyle w:val="Hyperlink"/>
          </w:rPr>
          <w:t>Disclosure Scotland List of Acceptable Identification</w:t>
        </w:r>
        <w:r w:rsidR="00757CAF">
          <w:rPr>
            <w:webHidden/>
          </w:rPr>
          <w:tab/>
        </w:r>
        <w:r w:rsidR="001F0413">
          <w:rPr>
            <w:webHidden/>
          </w:rPr>
          <w:t>9</w:t>
        </w:r>
      </w:hyperlink>
    </w:p>
    <w:p w14:paraId="1889E7B3" w14:textId="77777777" w:rsidR="003E2136" w:rsidRPr="005E6D13" w:rsidRDefault="000853AC" w:rsidP="00D11FB4">
      <w:pPr>
        <w:rPr>
          <w:rFonts w:cs="Arial"/>
        </w:rPr>
      </w:pPr>
      <w:r>
        <w:rPr>
          <w:rFonts w:ascii="Arial" w:hAnsi="Arial" w:cs="Arial"/>
          <w:noProof/>
          <w:color w:val="3C3C3B" w:themeColor="text1"/>
        </w:rPr>
        <w:fldChar w:fldCharType="end"/>
      </w:r>
    </w:p>
    <w:p w14:paraId="7D8A862E" w14:textId="77777777" w:rsidR="003E2136" w:rsidRDefault="003E2136" w:rsidP="00D11FB4"/>
    <w:p w14:paraId="464A8FD7" w14:textId="77777777" w:rsidR="00B9002D" w:rsidRDefault="00B9002D" w:rsidP="00D11FB4"/>
    <w:p w14:paraId="357D1222" w14:textId="77777777" w:rsidR="00B9002D" w:rsidRDefault="00B9002D" w:rsidP="00D11FB4"/>
    <w:p w14:paraId="1A2D72D4" w14:textId="77777777" w:rsidR="00B9002D" w:rsidRDefault="00B9002D" w:rsidP="00D11FB4"/>
    <w:p w14:paraId="5C9AE5A3" w14:textId="77777777" w:rsidR="00B9002D" w:rsidRDefault="00B9002D" w:rsidP="00D11FB4"/>
    <w:p w14:paraId="3D688804" w14:textId="77777777" w:rsidR="00B9002D" w:rsidRDefault="00B9002D" w:rsidP="00D11FB4"/>
    <w:p w14:paraId="6E36C735" w14:textId="77777777" w:rsidR="00B9002D" w:rsidRDefault="00B9002D" w:rsidP="00D11FB4"/>
    <w:p w14:paraId="46854094" w14:textId="77777777" w:rsidR="00B9002D" w:rsidRDefault="00B9002D" w:rsidP="00D11FB4"/>
    <w:p w14:paraId="010B3F38" w14:textId="77777777" w:rsidR="00B9002D" w:rsidRDefault="00B9002D" w:rsidP="00D11FB4"/>
    <w:p w14:paraId="2784E577" w14:textId="77777777" w:rsidR="00B9002D" w:rsidRDefault="00B9002D" w:rsidP="00D11FB4"/>
    <w:p w14:paraId="3063E0D2" w14:textId="77777777" w:rsidR="00B9002D" w:rsidRDefault="00B9002D" w:rsidP="00D11FB4"/>
    <w:p w14:paraId="02B4AE6C" w14:textId="77777777" w:rsidR="00B9002D" w:rsidRDefault="00B9002D" w:rsidP="00D11FB4"/>
    <w:p w14:paraId="6894240F" w14:textId="77777777" w:rsidR="00B9002D" w:rsidRDefault="00B9002D" w:rsidP="00D11FB4"/>
    <w:p w14:paraId="16384C34" w14:textId="77777777" w:rsidR="00B9002D" w:rsidRDefault="00B9002D" w:rsidP="00D11FB4"/>
    <w:p w14:paraId="08D0132D" w14:textId="77777777" w:rsidR="00B9002D" w:rsidRDefault="00B9002D" w:rsidP="00D11FB4"/>
    <w:p w14:paraId="317C663D" w14:textId="77777777" w:rsidR="00B9002D" w:rsidRDefault="00B9002D" w:rsidP="00D11FB4"/>
    <w:p w14:paraId="0C6AF12E" w14:textId="77777777" w:rsidR="00B9002D" w:rsidRDefault="00B9002D" w:rsidP="00D11FB4"/>
    <w:p w14:paraId="7DB31BF8" w14:textId="77777777" w:rsidR="00B9002D" w:rsidRDefault="00B9002D" w:rsidP="00D11FB4"/>
    <w:p w14:paraId="10A2CC79" w14:textId="77777777" w:rsidR="00E8394E" w:rsidRDefault="00E8394E" w:rsidP="00D11FB4">
      <w:pPr>
        <w:sectPr w:rsidR="00E8394E" w:rsidSect="00107A0F">
          <w:headerReference w:type="first" r:id="rId16"/>
          <w:footerReference w:type="first" r:id="rId17"/>
          <w:pgSz w:w="11906" w:h="16838"/>
          <w:pgMar w:top="1440" w:right="849" w:bottom="1440" w:left="851" w:header="680" w:footer="0" w:gutter="0"/>
          <w:cols w:space="708"/>
          <w:docGrid w:linePitch="360"/>
        </w:sectPr>
      </w:pPr>
    </w:p>
    <w:p w14:paraId="508AEA8A" w14:textId="2744DC99" w:rsidR="00B9002D" w:rsidRDefault="00A24B7E" w:rsidP="00D11FB4">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0048" behindDoc="0" locked="0" layoutInCell="1" allowOverlap="1" wp14:anchorId="33CEF26C" wp14:editId="3D92B552">
                <wp:simplePos x="0" y="0"/>
                <wp:positionH relativeFrom="column">
                  <wp:posOffset>-1175385</wp:posOffset>
                </wp:positionH>
                <wp:positionV relativeFrom="paragraph">
                  <wp:posOffset>87630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ED7D36" w14:textId="77777777" w:rsidR="00362DD2" w:rsidRPr="005D24AF" w:rsidRDefault="00B07BF8" w:rsidP="001E1D32">
                            <w:pPr>
                              <w:pStyle w:val="SectionTitle"/>
                              <w:ind w:left="1701"/>
                              <w:rPr>
                                <w:sz w:val="40"/>
                                <w:szCs w:val="40"/>
                              </w:rPr>
                            </w:pPr>
                            <w:bookmarkStart w:id="1" w:name="_Toc396914977"/>
                            <w:r>
                              <w:rPr>
                                <w:sz w:val="40"/>
                                <w:szCs w:val="40"/>
                              </w:rPr>
                              <w:t>ID checker guidance notes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EF26C" id="Rectangle 15" o:spid="_x0000_s1028" style="position:absolute;margin-left:-92.55pt;margin-top:6.9pt;width:551.35pt;height:3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" fillcolor="#005b82" strokecolor="#5587b4 [3204]">
                <v:textbox>
                  <w:txbxContent>
                    <w:p w14:paraId="04ED7D36" w14:textId="77777777" w:rsidR="00362DD2" w:rsidRPr="005D24AF" w:rsidRDefault="00B07BF8" w:rsidP="001E1D32">
                      <w:pPr>
                        <w:pStyle w:val="SectionTitle"/>
                        <w:ind w:left="1701"/>
                        <w:rPr>
                          <w:sz w:val="40"/>
                          <w:szCs w:val="40"/>
                        </w:rPr>
                      </w:pPr>
                      <w:bookmarkStart w:id="2" w:name="_Toc396914977"/>
                      <w:r>
                        <w:rPr>
                          <w:sz w:val="40"/>
                          <w:szCs w:val="40"/>
                        </w:rPr>
                        <w:t>ID checker guidance notes</w:t>
                      </w:r>
                      <w:bookmarkEnd w:id="2"/>
                    </w:p>
                  </w:txbxContent>
                </v:textbox>
              </v:rect>
            </w:pict>
          </mc:Fallback>
        </mc:AlternateContent>
      </w:r>
    </w:p>
    <w:p w14:paraId="7C548CE4" w14:textId="4EF1A49C" w:rsidR="004E492B" w:rsidRPr="002672B5" w:rsidRDefault="004E492B" w:rsidP="008A7792">
      <w:pPr>
        <w:jc w:val="center"/>
        <w:rPr>
          <w:rFonts w:ascii="Arial" w:hAnsi="Arial" w:cs="Arial"/>
          <w:bCs/>
          <w:color w:val="404040"/>
          <w:sz w:val="18"/>
          <w:szCs w:val="20"/>
        </w:rPr>
      </w:pPr>
    </w:p>
    <w:p w14:paraId="7892D82F" w14:textId="573B3C84" w:rsidR="001E1D32" w:rsidRPr="00A24B7E" w:rsidRDefault="00362DD2" w:rsidP="00A24B7E">
      <w:pPr>
        <w:jc w:val="center"/>
        <w:rPr>
          <w:rFonts w:cs="Arial"/>
          <w:bCs/>
          <w:color w:val="404040"/>
          <w:sz w:val="16"/>
          <w:szCs w:val="20"/>
        </w:rPr>
      </w:pPr>
      <w:r w:rsidRPr="004E492B">
        <w:rPr>
          <w:rFonts w:cs="Arial"/>
          <w:bCs/>
          <w:color w:val="404040"/>
          <w:sz w:val="14"/>
          <w:szCs w:val="20"/>
        </w:rPr>
        <w:br/>
      </w:r>
    </w:p>
    <w:p w14:paraId="347C8D3E" w14:textId="584DC3DD" w:rsidR="00123F7D" w:rsidRDefault="00D6229A" w:rsidP="00041961">
      <w:pPr>
        <w:jc w:val="both"/>
        <w:rPr>
          <w:rFonts w:asciiTheme="majorHAnsi" w:hAnsiTheme="majorHAnsi" w:cs="Arial"/>
          <w:color w:val="2C2C2C" w:themeColor="text1" w:themeShade="BF"/>
          <w:sz w:val="20"/>
        </w:rPr>
      </w:pPr>
      <w:r w:rsidRPr="00FB2878">
        <w:rPr>
          <w:rFonts w:asciiTheme="majorHAnsi" w:hAnsiTheme="majorHAnsi" w:cs="Arial"/>
          <w:color w:val="2C2C2C" w:themeColor="text1" w:themeShade="BF"/>
          <w:sz w:val="20"/>
        </w:rPr>
        <w:t xml:space="preserve">The </w:t>
      </w:r>
      <w:r w:rsidR="00B07BF8" w:rsidRPr="00FB2878">
        <w:rPr>
          <w:rFonts w:asciiTheme="majorHAnsi" w:hAnsiTheme="majorHAnsi" w:cs="Arial"/>
          <w:color w:val="2C2C2C" w:themeColor="text1" w:themeShade="BF"/>
          <w:sz w:val="20"/>
        </w:rPr>
        <w:t xml:space="preserve">eBulkPlus online </w:t>
      </w:r>
      <w:r w:rsidRPr="00FB2878">
        <w:rPr>
          <w:rFonts w:asciiTheme="majorHAnsi" w:hAnsiTheme="majorHAnsi" w:cs="Arial"/>
          <w:color w:val="2C2C2C" w:themeColor="text1" w:themeShade="BF"/>
          <w:sz w:val="20"/>
        </w:rPr>
        <w:t xml:space="preserve">basic </w:t>
      </w:r>
      <w:r w:rsidR="00B07BF8" w:rsidRPr="00FB2878">
        <w:rPr>
          <w:rFonts w:asciiTheme="majorHAnsi" w:hAnsiTheme="majorHAnsi" w:cs="Arial"/>
          <w:color w:val="2C2C2C" w:themeColor="text1" w:themeShade="BF"/>
          <w:sz w:val="20"/>
        </w:rPr>
        <w:t xml:space="preserve">Disclosure Scotland (DS) checks can be completed by accessing the internet </w:t>
      </w:r>
      <w:r w:rsidR="00323D43" w:rsidRPr="00FB2878">
        <w:rPr>
          <w:rFonts w:asciiTheme="majorHAnsi" w:hAnsiTheme="majorHAnsi" w:cs="Arial"/>
          <w:color w:val="2C2C2C" w:themeColor="text1" w:themeShade="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14:paraId="1A0388F5" w14:textId="54CFBA8C" w:rsidR="00A24B7E" w:rsidRPr="00A24B7E" w:rsidRDefault="00A24B7E" w:rsidP="00041961">
      <w:pPr>
        <w:jc w:val="both"/>
      </w:pPr>
      <w:r w:rsidRPr="00B07BF8">
        <w:rPr>
          <w:rFonts w:cs="Arial"/>
          <w:color w:val="3C3C3B" w:themeColor="text1"/>
          <w:sz w:val="20"/>
        </w:rPr>
        <w:t>You have been granted access to eBulkPlus in the role of an ID Checker.  An ID Checker can view all applications created under the organisation or specific division they have been created under. The ID Checker can stipulate what ID has been seen in relation to an applicant. The ID Checker will then need to advise an Applicant Manager or Countersignatory (where applicable) within their organisation or division to approve the application for countersigning.</w:t>
      </w:r>
    </w:p>
    <w:p w14:paraId="29435B44" w14:textId="77777777" w:rsidR="00B07BF8" w:rsidRDefault="00B07BF8" w:rsidP="001E1D32"/>
    <w:p w14:paraId="18110E15"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8240" behindDoc="0" locked="0" layoutInCell="1" allowOverlap="1" wp14:anchorId="43B9C3E2" wp14:editId="282570E8">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DF93477" w14:textId="77777777" w:rsidR="001E1D32" w:rsidRPr="005D24AF" w:rsidRDefault="00233006" w:rsidP="001E1D32">
                            <w:pPr>
                              <w:pStyle w:val="SectionTitle"/>
                              <w:ind w:left="1701"/>
                              <w:rPr>
                                <w:sz w:val="40"/>
                                <w:szCs w:val="40"/>
                              </w:rPr>
                            </w:pPr>
                            <w:bookmarkStart w:id="3" w:name="_Toc396914978"/>
                            <w:r>
                              <w:rPr>
                                <w:sz w:val="40"/>
                                <w:szCs w:val="40"/>
                              </w:rPr>
                              <w:t>Logging onto the system</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C3E2" id="Rectangle 17" o:spid="_x0000_s1029" style="position:absolute;margin-left:-92.55pt;margin-top:5.45pt;width:551.35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7DF93477" w14:textId="77777777" w:rsidR="001E1D32" w:rsidRPr="005D24AF" w:rsidRDefault="00233006" w:rsidP="001E1D32">
                      <w:pPr>
                        <w:pStyle w:val="SectionTitle"/>
                        <w:ind w:left="1701"/>
                        <w:rPr>
                          <w:sz w:val="40"/>
                          <w:szCs w:val="40"/>
                        </w:rPr>
                      </w:pPr>
                      <w:bookmarkStart w:id="4" w:name="_Toc396914978"/>
                      <w:r>
                        <w:rPr>
                          <w:sz w:val="40"/>
                          <w:szCs w:val="40"/>
                        </w:rPr>
                        <w:t>Logging onto the system</w:t>
                      </w:r>
                      <w:bookmarkEnd w:id="4"/>
                    </w:p>
                  </w:txbxContent>
                </v:textbox>
              </v:rect>
            </w:pict>
          </mc:Fallback>
        </mc:AlternateContent>
      </w:r>
    </w:p>
    <w:p w14:paraId="6155EEF4"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465AD193" w14:textId="23818680" w:rsidR="008A7792" w:rsidRDefault="008A7792" w:rsidP="00A24B7E">
      <w:pPr>
        <w:rPr>
          <w:color w:val="595959"/>
          <w:sz w:val="20"/>
          <w:szCs w:val="20"/>
        </w:rPr>
      </w:pPr>
    </w:p>
    <w:p w14:paraId="0066E562" w14:textId="77777777" w:rsidR="00A24B7E" w:rsidRPr="00A24B7E" w:rsidRDefault="00A24B7E" w:rsidP="00A24B7E">
      <w:pPr>
        <w:rPr>
          <w:rFonts w:cs="Arial"/>
          <w:bCs/>
          <w:color w:val="404040"/>
          <w:sz w:val="16"/>
          <w:szCs w:val="20"/>
        </w:rPr>
      </w:pPr>
    </w:p>
    <w:p w14:paraId="2526C5C7" w14:textId="77777777" w:rsidR="002E682E" w:rsidRDefault="002E682E" w:rsidP="00041961">
      <w:pPr>
        <w:pStyle w:val="BodyText-SW"/>
        <w:jc w:val="both"/>
      </w:pPr>
      <w:r>
        <w:t xml:space="preserve">Please enter the following address into your web browser: </w:t>
      </w:r>
    </w:p>
    <w:p w14:paraId="5B7E20CF" w14:textId="2DDE1D86" w:rsidR="002E682E" w:rsidRPr="000673BF" w:rsidRDefault="00000000" w:rsidP="00041961">
      <w:pPr>
        <w:pStyle w:val="BodyTextBold-SW"/>
        <w:jc w:val="both"/>
      </w:pPr>
      <w:hyperlink r:id="rId18" w:history="1">
        <w:r w:rsidR="00F5057E" w:rsidRPr="00E27909">
          <w:rPr>
            <w:rStyle w:val="Hyperlink"/>
            <w:rFonts w:ascii="Calibri" w:hAnsi="Calibri"/>
            <w:bCs/>
            <w:szCs w:val="20"/>
          </w:rPr>
          <w:t>https://matrixscreening.com/xxxxx</w:t>
        </w:r>
      </w:hyperlink>
      <w:r w:rsidR="000673BF">
        <w:rPr>
          <w:rFonts w:ascii="Calibri" w:hAnsi="Calibri" w:cs="Times New Roman"/>
          <w:bCs/>
          <w:szCs w:val="20"/>
        </w:rPr>
        <w:t xml:space="preserve"> </w:t>
      </w:r>
    </w:p>
    <w:p w14:paraId="10BD83E9" w14:textId="1B63BA74" w:rsidR="002E682E" w:rsidRPr="002E682E" w:rsidRDefault="00B07BF8" w:rsidP="00041961">
      <w:pPr>
        <w:pStyle w:val="BodyText-SW"/>
        <w:jc w:val="both"/>
        <w:rPr>
          <w:rFonts w:cs="Times New Roman"/>
        </w:rPr>
      </w:pPr>
      <w:r w:rsidRPr="00B07BF8">
        <w:t xml:space="preserve">You will now be on the main login page, which shows three </w:t>
      </w:r>
      <w:r w:rsidR="00DC737A">
        <w:t>white</w:t>
      </w:r>
      <w:r w:rsidRPr="00B07BF8">
        <w:t xml:space="preserve"> boxes. NB *Please note at this stage of the process, your login details are case sen</w:t>
      </w:r>
      <w:r>
        <w:t>sitive</w:t>
      </w:r>
      <w:r w:rsidR="002E682E">
        <w:t>.</w:t>
      </w:r>
    </w:p>
    <w:p w14:paraId="6EDF4E6C" w14:textId="77777777" w:rsidR="00A24B7E" w:rsidRPr="005051BC" w:rsidRDefault="00A24B7E" w:rsidP="00A24B7E">
      <w:pPr>
        <w:numPr>
          <w:ilvl w:val="0"/>
          <w:numId w:val="14"/>
        </w:numPr>
        <w:tabs>
          <w:tab w:val="clear" w:pos="720"/>
          <w:tab w:val="num" w:pos="426"/>
        </w:tabs>
        <w:spacing w:before="0" w:after="0"/>
        <w:ind w:left="426" w:hanging="426"/>
        <w:jc w:val="both"/>
        <w:rPr>
          <w:color w:val="595959"/>
          <w:sz w:val="20"/>
          <w:szCs w:val="20"/>
        </w:rPr>
      </w:pPr>
      <w:r w:rsidRPr="00A32358">
        <w:rPr>
          <w:color w:val="3C3C3C"/>
          <w:sz w:val="20"/>
          <w:szCs w:val="20"/>
        </w:rPr>
        <w:t xml:space="preserve">Enter your company Organisation Reference - this will have been supplied to you in an automated email </w:t>
      </w:r>
      <w:r w:rsidRPr="008747D7">
        <w:rPr>
          <w:b/>
          <w:color w:val="005B82"/>
          <w:sz w:val="20"/>
          <w:szCs w:val="20"/>
        </w:rPr>
        <w:t xml:space="preserve">(if you cannot remember this please click on the </w:t>
      </w:r>
      <w:r w:rsidRPr="008747D7">
        <w:rPr>
          <w:b/>
          <w:i/>
          <w:color w:val="005B82"/>
          <w:sz w:val="20"/>
          <w:szCs w:val="20"/>
        </w:rPr>
        <w:t>‘Forgotten your login details?’</w:t>
      </w:r>
      <w:r w:rsidRPr="008747D7">
        <w:rPr>
          <w:b/>
          <w:color w:val="005B82"/>
          <w:sz w:val="20"/>
          <w:szCs w:val="20"/>
        </w:rPr>
        <w:t xml:space="preserve"> icon at the bottom of the screen to be sent a reminder).</w:t>
      </w:r>
    </w:p>
    <w:p w14:paraId="07D07B2D" w14:textId="77777777" w:rsidR="00A24B7E" w:rsidRPr="00A32358" w:rsidRDefault="00A24B7E" w:rsidP="00A24B7E">
      <w:pPr>
        <w:numPr>
          <w:ilvl w:val="0"/>
          <w:numId w:val="14"/>
        </w:numPr>
        <w:tabs>
          <w:tab w:val="clear" w:pos="720"/>
          <w:tab w:val="num" w:pos="426"/>
        </w:tabs>
        <w:spacing w:before="0" w:after="0"/>
        <w:ind w:hanging="720"/>
        <w:jc w:val="both"/>
        <w:rPr>
          <w:color w:val="3C3C3C"/>
          <w:sz w:val="20"/>
          <w:szCs w:val="20"/>
        </w:rPr>
      </w:pPr>
      <w:r w:rsidRPr="00A32358">
        <w:rPr>
          <w:color w:val="3C3C3C"/>
          <w:sz w:val="20"/>
          <w:szCs w:val="20"/>
        </w:rPr>
        <w:t>Enter your Username.</w:t>
      </w:r>
    </w:p>
    <w:p w14:paraId="64121D3A" w14:textId="77777777" w:rsidR="00A24B7E" w:rsidRPr="00D6158E" w:rsidRDefault="00A24B7E" w:rsidP="00A24B7E">
      <w:pPr>
        <w:numPr>
          <w:ilvl w:val="0"/>
          <w:numId w:val="14"/>
        </w:numPr>
        <w:tabs>
          <w:tab w:val="clear" w:pos="720"/>
          <w:tab w:val="num" w:pos="426"/>
        </w:tabs>
        <w:spacing w:before="0" w:after="0"/>
        <w:ind w:left="426" w:hanging="426"/>
        <w:jc w:val="both"/>
        <w:rPr>
          <w:color w:val="800080"/>
          <w:sz w:val="20"/>
          <w:szCs w:val="20"/>
        </w:rPr>
      </w:pPr>
      <w:r w:rsidRPr="00A32358">
        <w:rPr>
          <w:color w:val="3C3C3C"/>
          <w:sz w:val="20"/>
          <w:szCs w:val="20"/>
        </w:rPr>
        <w:t xml:space="preserve">Enter your Date of Birth </w:t>
      </w:r>
      <w:r w:rsidRPr="008747D7">
        <w:rPr>
          <w:b/>
          <w:color w:val="005B82"/>
          <w:sz w:val="20"/>
          <w:szCs w:val="20"/>
        </w:rPr>
        <w:t xml:space="preserve">(for first initial login please ensure you enter the default date of birth 01 Jan 1998. Failure to do so will deny you access to the system).  </w:t>
      </w:r>
    </w:p>
    <w:p w14:paraId="4AD8E62E" w14:textId="77777777" w:rsidR="00B07BF8" w:rsidRPr="00B07BF8" w:rsidRDefault="00B07BF8" w:rsidP="00B07BF8">
      <w:pPr>
        <w:pStyle w:val="Bullet"/>
        <w:numPr>
          <w:ilvl w:val="0"/>
          <w:numId w:val="0"/>
        </w:numPr>
        <w:ind w:left="641"/>
        <w:rPr>
          <w:rFonts w:ascii="Calibri" w:hAnsi="Calibri"/>
          <w:color w:val="595959"/>
          <w:szCs w:val="20"/>
        </w:rPr>
      </w:pPr>
    </w:p>
    <w:p w14:paraId="7E035A42" w14:textId="5809CDF3" w:rsidR="00D04ADC" w:rsidRDefault="002D756B" w:rsidP="000673BF">
      <w:pPr>
        <w:pStyle w:val="Bullet"/>
        <w:numPr>
          <w:ilvl w:val="0"/>
          <w:numId w:val="0"/>
        </w:numPr>
        <w:spacing w:before="0" w:after="0"/>
        <w:rPr>
          <w:rFonts w:ascii="Calibri" w:hAnsi="Calibri"/>
          <w:color w:val="595959"/>
          <w:szCs w:val="20"/>
        </w:rPr>
      </w:pPr>
      <w:r>
        <w:rPr>
          <w:noProof/>
        </w:rPr>
        <w:drawing>
          <wp:inline distT="0" distB="0" distL="0" distR="0" wp14:anchorId="0B2EC476" wp14:editId="1C33ACE6">
            <wp:extent cx="5003791" cy="2171700"/>
            <wp:effectExtent l="19050" t="19050" r="26035" b="1905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19"/>
                    <a:srcRect b="22849"/>
                    <a:stretch/>
                  </pic:blipFill>
                  <pic:spPr bwMode="auto">
                    <a:xfrm>
                      <a:off x="0" y="0"/>
                      <a:ext cx="5040548" cy="218765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D31754" w14:textId="1EFCA7D2" w:rsidR="000673BF" w:rsidRDefault="002E682E" w:rsidP="00FB2878">
      <w:pPr>
        <w:pStyle w:val="BodyTextBold-SW"/>
        <w:rPr>
          <w:color w:val="005B82"/>
        </w:rPr>
      </w:pPr>
      <w:r w:rsidRPr="001437EE">
        <w:rPr>
          <w:color w:val="005B82"/>
        </w:rPr>
        <w:t>Screen Shot 1</w:t>
      </w:r>
    </w:p>
    <w:p w14:paraId="63E26217" w14:textId="77777777" w:rsidR="00A24B7E" w:rsidRPr="00FB2878" w:rsidRDefault="00A24B7E" w:rsidP="00FB2878">
      <w:pPr>
        <w:pStyle w:val="BodyTextBold-SW"/>
        <w:rPr>
          <w:color w:val="005B82"/>
        </w:rPr>
      </w:pPr>
    </w:p>
    <w:p w14:paraId="1032E73B" w14:textId="77777777" w:rsidR="002E682E" w:rsidRDefault="00B07BF8" w:rsidP="000673BF">
      <w:pPr>
        <w:pStyle w:val="Bullet"/>
        <w:spacing w:before="0"/>
        <w:ind w:left="641" w:hanging="357"/>
        <w:jc w:val="both"/>
      </w:pPr>
      <w:r w:rsidRPr="00B07BF8">
        <w:t>Once you have completed this section click ‘Enter’.</w:t>
      </w:r>
    </w:p>
    <w:p w14:paraId="26E31CB3" w14:textId="77777777" w:rsidR="00A24B7E" w:rsidRDefault="00A24B7E" w:rsidP="00A24B7E">
      <w:pPr>
        <w:pStyle w:val="Bullet"/>
        <w:numPr>
          <w:ilvl w:val="0"/>
          <w:numId w:val="0"/>
        </w:numPr>
        <w:spacing w:before="0"/>
        <w:ind w:left="644" w:hanging="360"/>
        <w:jc w:val="both"/>
      </w:pPr>
    </w:p>
    <w:p w14:paraId="73025103" w14:textId="77777777" w:rsidR="00A24B7E" w:rsidRDefault="00A24B7E" w:rsidP="00A24B7E">
      <w:pPr>
        <w:pStyle w:val="Bullet"/>
        <w:numPr>
          <w:ilvl w:val="0"/>
          <w:numId w:val="0"/>
        </w:numPr>
        <w:spacing w:before="0"/>
        <w:ind w:left="644" w:hanging="360"/>
        <w:jc w:val="both"/>
      </w:pPr>
    </w:p>
    <w:p w14:paraId="79744672" w14:textId="77777777" w:rsidR="00A24B7E" w:rsidRDefault="00A24B7E" w:rsidP="00A24B7E">
      <w:pPr>
        <w:pStyle w:val="Bullet"/>
        <w:numPr>
          <w:ilvl w:val="0"/>
          <w:numId w:val="0"/>
        </w:numPr>
        <w:spacing w:before="0"/>
        <w:ind w:left="644" w:hanging="360"/>
        <w:jc w:val="both"/>
      </w:pPr>
    </w:p>
    <w:p w14:paraId="3240CEFC" w14:textId="77777777" w:rsidR="00A24B7E" w:rsidRPr="005051BC" w:rsidRDefault="00A24B7E" w:rsidP="00A24B7E">
      <w:pPr>
        <w:numPr>
          <w:ilvl w:val="0"/>
          <w:numId w:val="10"/>
        </w:numPr>
        <w:tabs>
          <w:tab w:val="clear" w:pos="720"/>
          <w:tab w:val="num" w:pos="360"/>
        </w:tabs>
        <w:spacing w:before="0" w:after="0"/>
        <w:ind w:left="360"/>
        <w:jc w:val="both"/>
        <w:rPr>
          <w:color w:val="595959"/>
          <w:sz w:val="20"/>
          <w:szCs w:val="20"/>
        </w:rPr>
      </w:pPr>
      <w:r w:rsidRPr="00A32358">
        <w:rPr>
          <w:color w:val="3C3C3C"/>
          <w:sz w:val="20"/>
          <w:szCs w:val="20"/>
        </w:rPr>
        <w:lastRenderedPageBreak/>
        <w:t xml:space="preserve">Enter your password (this will be supplied to you in an automated email) – see screen shot 2. </w:t>
      </w:r>
      <w:r w:rsidRPr="008747D7">
        <w:rPr>
          <w:b/>
          <w:color w:val="005B82"/>
          <w:sz w:val="20"/>
          <w:szCs w:val="20"/>
        </w:rPr>
        <w:t xml:space="preserve">(If you cannot remember this please click on the </w:t>
      </w:r>
      <w:r w:rsidRPr="008747D7">
        <w:rPr>
          <w:b/>
          <w:i/>
          <w:color w:val="005B82"/>
          <w:sz w:val="20"/>
          <w:szCs w:val="20"/>
        </w:rPr>
        <w:t>‘Forgotten your password?’</w:t>
      </w:r>
      <w:r w:rsidRPr="008747D7">
        <w:rPr>
          <w:b/>
          <w:color w:val="005B82"/>
          <w:sz w:val="20"/>
          <w:szCs w:val="20"/>
        </w:rPr>
        <w:t xml:space="preserve"> icon at the bottom of the screen to be sent a new one-time password).</w:t>
      </w:r>
    </w:p>
    <w:p w14:paraId="7B51599B" w14:textId="77777777" w:rsidR="00A24B7E" w:rsidRPr="005051BC" w:rsidRDefault="00A24B7E" w:rsidP="00A24B7E">
      <w:pPr>
        <w:jc w:val="both"/>
        <w:rPr>
          <w:color w:val="595959"/>
          <w:sz w:val="20"/>
          <w:szCs w:val="20"/>
        </w:rPr>
      </w:pPr>
    </w:p>
    <w:p w14:paraId="7AE79B1F" w14:textId="77777777" w:rsidR="00A24B7E" w:rsidRDefault="00A24B7E" w:rsidP="00A24B7E">
      <w:pPr>
        <w:jc w:val="both"/>
        <w:rPr>
          <w:b/>
          <w:color w:val="800080"/>
          <w:sz w:val="20"/>
          <w:szCs w:val="20"/>
        </w:rPr>
      </w:pPr>
      <w:r w:rsidRPr="00A32358">
        <w:rPr>
          <w:color w:val="3C3C3C"/>
          <w:sz w:val="20"/>
          <w:szCs w:val="20"/>
        </w:rPr>
        <w:t xml:space="preserve">If you still have difficulty gaining access to the system please contact </w:t>
      </w:r>
      <w:r>
        <w:rPr>
          <w:color w:val="3C3C3C"/>
          <w:sz w:val="20"/>
          <w:szCs w:val="20"/>
        </w:rPr>
        <w:t>XXX,</w:t>
      </w:r>
      <w:r w:rsidRPr="00A32358">
        <w:rPr>
          <w:color w:val="3C3C3C"/>
          <w:sz w:val="20"/>
          <w:szCs w:val="20"/>
        </w:rPr>
        <w:t xml:space="preserve"> however please ensure the first time you login that you have not been denied access because of entering your own date of birth.  </w:t>
      </w:r>
      <w:r w:rsidRPr="008747D7">
        <w:rPr>
          <w:b/>
          <w:color w:val="005B82"/>
          <w:sz w:val="20"/>
          <w:szCs w:val="20"/>
        </w:rPr>
        <w:t>The first time you login you must enter the temporary default date of birth 01 Jan 1998.</w:t>
      </w:r>
    </w:p>
    <w:p w14:paraId="6F3641B2" w14:textId="758A54A5" w:rsidR="002E682E" w:rsidRDefault="00214B6E" w:rsidP="00B84ED8">
      <w:pPr>
        <w:pStyle w:val="Bullet"/>
        <w:numPr>
          <w:ilvl w:val="0"/>
          <w:numId w:val="0"/>
        </w:numPr>
        <w:spacing w:after="120"/>
      </w:pPr>
      <w:r>
        <w:rPr>
          <w:noProof/>
        </w:rPr>
        <w:drawing>
          <wp:inline distT="0" distB="0" distL="0" distR="0" wp14:anchorId="56DE4064" wp14:editId="27591F4F">
            <wp:extent cx="5003800" cy="1872833"/>
            <wp:effectExtent l="19050" t="19050" r="25400" b="13335"/>
            <wp:docPr id="994101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01603" name="Picture 1" descr="A screenshot of a computer&#10;&#10;Description automatically generated"/>
                    <pic:cNvPicPr/>
                  </pic:nvPicPr>
                  <pic:blipFill rotWithShape="1">
                    <a:blip r:embed="rId20"/>
                    <a:srcRect b="33467"/>
                    <a:stretch/>
                  </pic:blipFill>
                  <pic:spPr bwMode="auto">
                    <a:xfrm>
                      <a:off x="0" y="0"/>
                      <a:ext cx="5028533" cy="18820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833677" w14:textId="77777777" w:rsidR="00425ACA" w:rsidRPr="001437EE" w:rsidRDefault="00425ACA" w:rsidP="00425ACA">
      <w:pPr>
        <w:pStyle w:val="BodyTextBold-SW"/>
        <w:rPr>
          <w:color w:val="005B82"/>
        </w:rPr>
      </w:pPr>
      <w:r w:rsidRPr="001437EE">
        <w:rPr>
          <w:color w:val="005B82"/>
        </w:rPr>
        <w:t>Screen Shot 2</w:t>
      </w:r>
    </w:p>
    <w:p w14:paraId="37CD1CD1" w14:textId="77777777" w:rsidR="00B07BF8" w:rsidRDefault="00B07BF8" w:rsidP="00041961">
      <w:pPr>
        <w:pStyle w:val="Bullet"/>
        <w:jc w:val="both"/>
      </w:pPr>
      <w:r>
        <w:t xml:space="preserve">Please note, after initial login you will be required to set your own password and enter your own date of birth for future login purposes.  </w:t>
      </w:r>
    </w:p>
    <w:p w14:paraId="52D7507F" w14:textId="77777777" w:rsidR="00B07BF8" w:rsidRDefault="00B07BF8" w:rsidP="00041961">
      <w:pPr>
        <w:pStyle w:val="Bullet"/>
        <w:jc w:val="both"/>
      </w:pPr>
      <w:r>
        <w:t>Please re-enter into the ‘Current Password’ field the temporary password you received in your initial email and then create your own unique password – see screen shot 3 below.</w:t>
      </w:r>
    </w:p>
    <w:p w14:paraId="2937F86C" w14:textId="77777777" w:rsidR="000673BF" w:rsidRPr="00A32358" w:rsidRDefault="000673BF" w:rsidP="000673BF">
      <w:pPr>
        <w:pStyle w:val="Bullet"/>
        <w:jc w:val="both"/>
      </w:pPr>
      <w:r w:rsidRPr="00A32358">
        <w:t xml:space="preserve">The password you create must be between 8 &amp; 30 characters containing at least one </w:t>
      </w:r>
      <w:r>
        <w:t>upper case letter, one lower case letter, one special character</w:t>
      </w:r>
      <w:r w:rsidRPr="00A32358">
        <w:t xml:space="preserve"> and at least one number. </w:t>
      </w:r>
    </w:p>
    <w:p w14:paraId="63420A5E" w14:textId="77777777" w:rsidR="00425ACA" w:rsidRPr="00B07BF8" w:rsidRDefault="00B07BF8" w:rsidP="00041961">
      <w:pPr>
        <w:pStyle w:val="Bullet"/>
        <w:jc w:val="both"/>
      </w:pPr>
      <w:r>
        <w:t>Please then enter a date of birth of your choice for future login purposes.</w:t>
      </w:r>
    </w:p>
    <w:p w14:paraId="7794AEC2" w14:textId="6F3CB990" w:rsidR="002E682E" w:rsidRDefault="001437EE" w:rsidP="00D04ADC">
      <w:pPr>
        <w:pStyle w:val="BodyText-SW"/>
        <w:rPr>
          <w:rFonts w:ascii="Calibri" w:hAnsi="Calibri"/>
          <w:color w:val="595959"/>
          <w:szCs w:val="20"/>
        </w:rPr>
      </w:pPr>
      <w:r>
        <w:rPr>
          <w:noProof/>
        </w:rPr>
        <w:drawing>
          <wp:inline distT="0" distB="0" distL="0" distR="0" wp14:anchorId="07A7CF37" wp14:editId="4BC514DF">
            <wp:extent cx="5003800" cy="2853518"/>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0136EC" w14:textId="77777777" w:rsidR="00425ACA" w:rsidRPr="001437EE" w:rsidRDefault="00425ACA" w:rsidP="00425ACA">
      <w:pPr>
        <w:pStyle w:val="BodyTextBold-SW"/>
        <w:rPr>
          <w:color w:val="005B82"/>
        </w:rPr>
      </w:pPr>
      <w:r w:rsidRPr="001437EE">
        <w:rPr>
          <w:color w:val="005B82"/>
        </w:rPr>
        <w:t>Screen Shot 3</w:t>
      </w:r>
    </w:p>
    <w:p w14:paraId="2FA4CBAF" w14:textId="77777777" w:rsidR="00425ACA" w:rsidRDefault="00B07BF8" w:rsidP="00041961">
      <w:pPr>
        <w:pStyle w:val="Bullet"/>
        <w:jc w:val="both"/>
      </w:pPr>
      <w:r w:rsidRPr="00B07BF8">
        <w:t xml:space="preserve">Please then click </w:t>
      </w:r>
      <w:r w:rsidRPr="00B84ED8">
        <w:rPr>
          <w:b/>
        </w:rPr>
        <w:t>‘Update’</w:t>
      </w:r>
    </w:p>
    <w:p w14:paraId="6026CB25" w14:textId="77777777" w:rsidR="00B84ED8" w:rsidRDefault="00B84ED8" w:rsidP="00B84ED8">
      <w:pPr>
        <w:pStyle w:val="Bullet"/>
        <w:numPr>
          <w:ilvl w:val="0"/>
          <w:numId w:val="0"/>
        </w:numPr>
        <w:ind w:left="644"/>
        <w:jc w:val="both"/>
      </w:pPr>
    </w:p>
    <w:p w14:paraId="631F3F36" w14:textId="77777777" w:rsidR="00B84ED8" w:rsidRDefault="00B84ED8" w:rsidP="001437EE">
      <w:pPr>
        <w:pStyle w:val="Bullet"/>
        <w:numPr>
          <w:ilvl w:val="0"/>
          <w:numId w:val="0"/>
        </w:numPr>
        <w:spacing w:before="0" w:after="0"/>
        <w:jc w:val="both"/>
      </w:pPr>
    </w:p>
    <w:p w14:paraId="40C8E59D" w14:textId="12E7849A" w:rsidR="00B07BF8" w:rsidRDefault="00B07BF8" w:rsidP="00B84ED8">
      <w:pPr>
        <w:pStyle w:val="Bullet"/>
        <w:spacing w:before="0"/>
        <w:ind w:left="641" w:hanging="357"/>
        <w:jc w:val="both"/>
      </w:pPr>
      <w:r w:rsidRPr="00B07BF8">
        <w:lastRenderedPageBreak/>
        <w:t>If you have successfully created your own password, you will now be able to enter the system by clicking the ‘Click here to enter System’ icon in the green box (please note you do not need to re-enter your password details once the green box has appeared).</w:t>
      </w:r>
      <w:r w:rsidR="00214B6E" w:rsidRPr="00214B6E">
        <w:rPr>
          <w:rFonts w:ascii="Calibri" w:hAnsi="Calibri"/>
          <w:noProof/>
          <w:color w:val="3C3C3C"/>
          <w:szCs w:val="20"/>
        </w:rPr>
        <w:t xml:space="preserve"> </w:t>
      </w:r>
    </w:p>
    <w:p w14:paraId="761DA08F" w14:textId="56D6C576" w:rsidR="00425ACA" w:rsidRDefault="00214B6E" w:rsidP="00D04ADC">
      <w:pPr>
        <w:pStyle w:val="BodyText-SW"/>
        <w:rPr>
          <w:rFonts w:ascii="Calibri" w:hAnsi="Calibri"/>
          <w:color w:val="595959"/>
          <w:szCs w:val="20"/>
        </w:rPr>
      </w:pPr>
      <w:r>
        <w:rPr>
          <w:rFonts w:ascii="Calibri" w:hAnsi="Calibri"/>
          <w:noProof/>
          <w:color w:val="3C3C3C"/>
          <w:szCs w:val="20"/>
        </w:rPr>
        <w:drawing>
          <wp:anchor distT="0" distB="0" distL="114300" distR="114300" simplePos="0" relativeHeight="251649024" behindDoc="0" locked="0" layoutInCell="1" allowOverlap="1" wp14:anchorId="045EC339" wp14:editId="32F204FD">
            <wp:simplePos x="0" y="0"/>
            <wp:positionH relativeFrom="column">
              <wp:posOffset>69850</wp:posOffset>
            </wp:positionH>
            <wp:positionV relativeFrom="paragraph">
              <wp:posOffset>28575</wp:posOffset>
            </wp:positionV>
            <wp:extent cx="419100" cy="200660"/>
            <wp:effectExtent l="0" t="0" r="0" b="8890"/>
            <wp:wrapNone/>
            <wp:docPr id="394145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390">
        <w:rPr>
          <w:noProof/>
        </w:rPr>
        <w:drawing>
          <wp:inline distT="0" distB="0" distL="0" distR="0" wp14:anchorId="7D4AF473" wp14:editId="3F90CF7F">
            <wp:extent cx="5003800" cy="1765082"/>
            <wp:effectExtent l="19050" t="19050" r="2540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9A576B2" w14:textId="77777777" w:rsidR="00425ACA" w:rsidRPr="00820390" w:rsidRDefault="00425ACA" w:rsidP="00425ACA">
      <w:pPr>
        <w:pStyle w:val="BodyTextBold-SW"/>
        <w:rPr>
          <w:color w:val="005B82"/>
        </w:rPr>
      </w:pPr>
      <w:r w:rsidRPr="00820390">
        <w:rPr>
          <w:color w:val="005B82"/>
        </w:rPr>
        <w:t>Screen Shot 4</w:t>
      </w:r>
    </w:p>
    <w:p w14:paraId="00CB3C76" w14:textId="18B34D71" w:rsidR="00B84ED8" w:rsidRPr="00B84ED8" w:rsidRDefault="00B07BF8" w:rsidP="006C6297">
      <w:pPr>
        <w:pStyle w:val="Bullet"/>
        <w:jc w:val="both"/>
      </w:pPr>
      <w:r w:rsidRPr="00B07BF8">
        <w:t xml:space="preserve">This will now take you to the eBulkPlus homepage containing a list of </w:t>
      </w:r>
      <w:r w:rsidRPr="00A24B7E">
        <w:rPr>
          <w:b/>
          <w:bCs w:val="0"/>
        </w:rPr>
        <w:t>‘Applications for ID Checking’</w:t>
      </w:r>
      <w:r w:rsidRPr="00B07BF8">
        <w:t>. Please note the list may contain both DBS and Disclosure Scotland applications. DBS applications are marked with ‘</w:t>
      </w:r>
      <w:r w:rsidR="00820390">
        <w:t>DBS</w:t>
      </w:r>
      <w:r w:rsidRPr="00B07BF8">
        <w:t>’ and Disclosure Scotland applications are marked with ‘DS’.</w:t>
      </w:r>
    </w:p>
    <w:p w14:paraId="0FDB3EAE" w14:textId="2DE4DD70" w:rsidR="00425ACA" w:rsidRDefault="006C6297" w:rsidP="00425ACA">
      <w:pPr>
        <w:pStyle w:val="BodyTextBold-SW"/>
        <w:rPr>
          <w:color w:val="595959"/>
        </w:rPr>
      </w:pPr>
      <w:r>
        <w:rPr>
          <w:noProof/>
        </w:rPr>
        <w:drawing>
          <wp:inline distT="0" distB="0" distL="0" distR="0" wp14:anchorId="400FD652" wp14:editId="688E3A46">
            <wp:extent cx="5016167" cy="4857750"/>
            <wp:effectExtent l="19050" t="19050" r="13335" b="19050"/>
            <wp:docPr id="1386708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004"/>
                    <a:stretch/>
                  </pic:blipFill>
                  <pic:spPr bwMode="auto">
                    <a:xfrm>
                      <a:off x="0" y="0"/>
                      <a:ext cx="5037149" cy="487807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005B72" w14:textId="77777777" w:rsidR="00B07BF8" w:rsidRPr="00820390" w:rsidRDefault="00B07BF8" w:rsidP="00425ACA">
      <w:pPr>
        <w:pStyle w:val="BodyTextBold-SW"/>
        <w:rPr>
          <w:color w:val="005B82"/>
        </w:rPr>
        <w:sectPr w:rsidR="00B07BF8" w:rsidRPr="00820390" w:rsidSect="00107A0F">
          <w:pgSz w:w="11906" w:h="16838"/>
          <w:pgMar w:top="1440" w:right="849" w:bottom="1440" w:left="851" w:header="680" w:footer="0" w:gutter="0"/>
          <w:cols w:space="708"/>
          <w:docGrid w:linePitch="360"/>
        </w:sectPr>
      </w:pPr>
      <w:r w:rsidRPr="00820390">
        <w:rPr>
          <w:color w:val="005B82"/>
        </w:rPr>
        <w:t>Screen Shot 5</w:t>
      </w:r>
    </w:p>
    <w:p w14:paraId="4DC11FA2" w14:textId="77777777" w:rsidR="00425ACA" w:rsidRPr="002672B5" w:rsidRDefault="00425ACA" w:rsidP="00425AC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0288" behindDoc="0" locked="0" layoutInCell="1" allowOverlap="1" wp14:anchorId="634038CE" wp14:editId="75C76540">
                <wp:simplePos x="0" y="0"/>
                <wp:positionH relativeFrom="column">
                  <wp:posOffset>-1175385</wp:posOffset>
                </wp:positionH>
                <wp:positionV relativeFrom="paragraph">
                  <wp:posOffset>69215</wp:posOffset>
                </wp:positionV>
                <wp:extent cx="7002145" cy="467995"/>
                <wp:effectExtent l="0" t="0" r="27305" b="27305"/>
                <wp:wrapNone/>
                <wp:docPr id="10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688AA9A" w14:textId="77777777" w:rsidR="00425ACA" w:rsidRPr="005D24AF" w:rsidRDefault="00425ACA" w:rsidP="00425ACA">
                            <w:pPr>
                              <w:pStyle w:val="SectionTitle"/>
                              <w:ind w:left="1701"/>
                              <w:rPr>
                                <w:sz w:val="40"/>
                                <w:szCs w:val="40"/>
                              </w:rPr>
                            </w:pPr>
                            <w:bookmarkStart w:id="5" w:name="_Toc396914980"/>
                            <w:r>
                              <w:rPr>
                                <w:sz w:val="40"/>
                                <w:szCs w:val="40"/>
                              </w:rPr>
                              <w:t>Section B – How to verify ID</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38CE" id="_x0000_s1030" style="position:absolute;margin-left:-92.55pt;margin-top:5.45pt;width:551.3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1688AA9A" w14:textId="77777777" w:rsidR="00425ACA" w:rsidRPr="005D24AF" w:rsidRDefault="00425ACA" w:rsidP="00425ACA">
                      <w:pPr>
                        <w:pStyle w:val="SectionTitle"/>
                        <w:ind w:left="1701"/>
                        <w:rPr>
                          <w:sz w:val="40"/>
                          <w:szCs w:val="40"/>
                        </w:rPr>
                      </w:pPr>
                      <w:bookmarkStart w:id="6" w:name="_Toc396914980"/>
                      <w:r>
                        <w:rPr>
                          <w:sz w:val="40"/>
                          <w:szCs w:val="40"/>
                        </w:rPr>
                        <w:t>Section B – How to verify ID</w:t>
                      </w:r>
                      <w:bookmarkEnd w:id="6"/>
                    </w:p>
                  </w:txbxContent>
                </v:textbox>
              </v:rect>
            </w:pict>
          </mc:Fallback>
        </mc:AlternateContent>
      </w:r>
    </w:p>
    <w:p w14:paraId="04E76BB6" w14:textId="77777777" w:rsidR="00425ACA" w:rsidRPr="004C2592" w:rsidRDefault="00425ACA" w:rsidP="00425ACA">
      <w:pPr>
        <w:rPr>
          <w:rFonts w:cs="Arial"/>
          <w:bCs/>
          <w:color w:val="404040"/>
          <w:sz w:val="16"/>
          <w:szCs w:val="20"/>
        </w:rPr>
      </w:pPr>
      <w:r w:rsidRPr="004E492B">
        <w:rPr>
          <w:rFonts w:cs="Arial"/>
          <w:bCs/>
          <w:color w:val="404040"/>
          <w:sz w:val="14"/>
          <w:szCs w:val="20"/>
        </w:rPr>
        <w:br/>
      </w:r>
    </w:p>
    <w:p w14:paraId="3D1BE123" w14:textId="77777777" w:rsidR="00425ACA" w:rsidRDefault="00425ACA" w:rsidP="00425ACA">
      <w:pPr>
        <w:pStyle w:val="BodyText-SW"/>
      </w:pPr>
    </w:p>
    <w:p w14:paraId="0C5CFBC2" w14:textId="2AF55910" w:rsidR="003C1758" w:rsidRDefault="005B6AE6" w:rsidP="00B84ED8">
      <w:pPr>
        <w:pStyle w:val="BodyText-SW"/>
        <w:spacing w:after="0"/>
        <w:jc w:val="both"/>
      </w:pPr>
      <w:r w:rsidRPr="005B6AE6">
        <w:rPr>
          <w:b/>
          <w:bCs/>
          <w:color w:val="005B82"/>
        </w:rPr>
        <w:t>Step 1</w:t>
      </w:r>
      <w:r w:rsidRPr="005B6AE6">
        <w:rPr>
          <w:color w:val="005B82"/>
        </w:rPr>
        <w:t xml:space="preserve"> </w:t>
      </w:r>
      <w:r>
        <w:t xml:space="preserve">- </w:t>
      </w:r>
      <w:r w:rsidR="00B07BF8" w:rsidRPr="00B07BF8">
        <w:t>On the Applications page, click on the relevant applicant’s reference number to open the application form (see screen shot 6 below).</w:t>
      </w:r>
      <w:r w:rsidRPr="005B6AE6">
        <w:rPr>
          <w:rFonts w:ascii="Calibri" w:hAnsi="Calibri"/>
          <w:noProof/>
          <w:szCs w:val="20"/>
        </w:rPr>
        <w:t xml:space="preserve"> </w:t>
      </w:r>
    </w:p>
    <w:p w14:paraId="6632EDC2" w14:textId="1774CE80" w:rsidR="00B84ED8" w:rsidRDefault="00B84ED8" w:rsidP="00B84ED8">
      <w:pPr>
        <w:pStyle w:val="BodyText-SW"/>
        <w:spacing w:after="0"/>
        <w:rPr>
          <w:noProof/>
          <w:lang w:eastAsia="en-GB"/>
        </w:rPr>
      </w:pPr>
    </w:p>
    <w:p w14:paraId="4AD812BA" w14:textId="529EE648" w:rsidR="00B07BF8" w:rsidRDefault="005B6AE6" w:rsidP="003C1758">
      <w:pPr>
        <w:pStyle w:val="BodyText-SW"/>
      </w:pPr>
      <w:r>
        <w:rPr>
          <w:rFonts w:ascii="Calibri" w:hAnsi="Calibri"/>
          <w:noProof/>
          <w:szCs w:val="20"/>
        </w:rPr>
        <mc:AlternateContent>
          <mc:Choice Requires="wps">
            <w:drawing>
              <wp:anchor distT="0" distB="0" distL="114300" distR="114300" simplePos="0" relativeHeight="251663360" behindDoc="0" locked="0" layoutInCell="1" allowOverlap="1" wp14:anchorId="120B3E09" wp14:editId="6C94CD7F">
                <wp:simplePos x="0" y="0"/>
                <wp:positionH relativeFrom="column">
                  <wp:posOffset>1282700</wp:posOffset>
                </wp:positionH>
                <wp:positionV relativeFrom="paragraph">
                  <wp:posOffset>1950085</wp:posOffset>
                </wp:positionV>
                <wp:extent cx="476250" cy="196850"/>
                <wp:effectExtent l="38100" t="38100" r="76200" b="107950"/>
                <wp:wrapNone/>
                <wp:docPr id="31" name="Rectangle 31"/>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994F1" id="Rectangle 31" o:spid="_x0000_s1026" style="position:absolute;margin-left:101pt;margin-top:153.55pt;width:37.5pt;height: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" filled="f" strokecolor="red" strokeweight="2pt">
                <v:shadow on="t" color="black" opacity="26214f" origin="-.5,-.5" offset=".74836mm,.74836mm"/>
              </v:rect>
            </w:pict>
          </mc:Fallback>
        </mc:AlternateContent>
      </w:r>
      <w:r w:rsidR="00A24B7E">
        <w:rPr>
          <w:noProof/>
        </w:rPr>
        <w:drawing>
          <wp:inline distT="0" distB="0" distL="0" distR="0" wp14:anchorId="34F53EE2" wp14:editId="631110DC">
            <wp:extent cx="5015865" cy="3447810"/>
            <wp:effectExtent l="19050" t="19050" r="13335" b="19685"/>
            <wp:docPr id="840318675" name="Picture 8403186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212" b="33298"/>
                    <a:stretch/>
                  </pic:blipFill>
                  <pic:spPr bwMode="auto">
                    <a:xfrm>
                      <a:off x="0" y="0"/>
                      <a:ext cx="5037149" cy="346244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534EF2" w14:textId="77777777" w:rsidR="00425ACA" w:rsidRPr="005B6AE6" w:rsidRDefault="00B07BF8" w:rsidP="00B84ED8">
      <w:pPr>
        <w:pStyle w:val="BodyTextBold-SW"/>
        <w:spacing w:after="0"/>
        <w:rPr>
          <w:color w:val="005B82"/>
        </w:rPr>
      </w:pPr>
      <w:r w:rsidRPr="005B6AE6">
        <w:rPr>
          <w:color w:val="005B82"/>
        </w:rPr>
        <w:t>Screen Shot 6</w:t>
      </w:r>
    </w:p>
    <w:p w14:paraId="3D0890E7" w14:textId="77777777" w:rsidR="00B84ED8" w:rsidRPr="00B84ED8" w:rsidRDefault="00B84ED8" w:rsidP="00B84ED8">
      <w:pPr>
        <w:pStyle w:val="SectionSub-Title"/>
        <w:spacing w:before="0" w:after="0"/>
        <w:rPr>
          <w:sz w:val="20"/>
        </w:rPr>
      </w:pPr>
    </w:p>
    <w:p w14:paraId="31EAD3E1" w14:textId="428CEFB3" w:rsidR="002C5ED6" w:rsidRDefault="005B6AE6" w:rsidP="002C5ED6">
      <w:pPr>
        <w:pStyle w:val="BodyText-SW"/>
        <w:jc w:val="both"/>
      </w:pPr>
      <w:r w:rsidRPr="005B6AE6">
        <w:rPr>
          <w:b/>
          <w:bCs/>
          <w:color w:val="005B82"/>
        </w:rPr>
        <w:t>Step 2</w:t>
      </w:r>
      <w:r w:rsidRPr="005B6AE6">
        <w:rPr>
          <w:color w:val="005B82"/>
        </w:rPr>
        <w:t xml:space="preserve"> </w:t>
      </w:r>
      <w:r>
        <w:t xml:space="preserve">- </w:t>
      </w:r>
      <w:r w:rsidR="00B07BF8" w:rsidRPr="00B07BF8">
        <w:t>You will now see two tabs (overview and application), and you will need to check the applicant</w:t>
      </w:r>
      <w:r>
        <w:t>’</w:t>
      </w:r>
      <w:r w:rsidR="00B07BF8" w:rsidRPr="00B07BF8">
        <w:t>s completed form (screen shot 7 &amp; 8 below</w:t>
      </w:r>
      <w:r w:rsidR="00B07BF8">
        <w:t xml:space="preserve">). </w:t>
      </w:r>
    </w:p>
    <w:p w14:paraId="33D480EB" w14:textId="77777777" w:rsidR="005B6AE6" w:rsidRDefault="005B6AE6" w:rsidP="002C5ED6">
      <w:pPr>
        <w:pStyle w:val="BodyText-SW"/>
        <w:jc w:val="both"/>
      </w:pPr>
    </w:p>
    <w:p w14:paraId="18CF2540" w14:textId="374216E0" w:rsidR="0003290B" w:rsidRDefault="005B6AE6" w:rsidP="0003290B">
      <w:pPr>
        <w:pStyle w:val="BodyTextBold-SW"/>
        <w:rPr>
          <w:color w:val="5087B4"/>
        </w:rPr>
      </w:pPr>
      <w:r>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11289C46" wp14:editId="4EB4EE0E">
                <wp:simplePos x="0" y="0"/>
                <wp:positionH relativeFrom="column">
                  <wp:posOffset>685165</wp:posOffset>
                </wp:positionH>
                <wp:positionV relativeFrom="paragraph">
                  <wp:posOffset>1651000</wp:posOffset>
                </wp:positionV>
                <wp:extent cx="863600" cy="158750"/>
                <wp:effectExtent l="0" t="0" r="31750" b="3175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9C85E" id="Rectangle 1044" o:spid="_x0000_s1026" style="position:absolute;margin-left:53.95pt;margin-top:130pt;width:68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" filled="f" strokecolor="red" strokeweight="1.25pt">
                <v:shadow on="t" opacity=".5" offset="1pt,1pt"/>
              </v:rect>
            </w:pict>
          </mc:Fallback>
        </mc:AlternateContent>
      </w:r>
      <w:r w:rsidR="00214B6E">
        <w:rPr>
          <w:noProof/>
        </w:rPr>
        <w:drawing>
          <wp:inline distT="0" distB="0" distL="0" distR="0" wp14:anchorId="7D746C95" wp14:editId="76768ED4">
            <wp:extent cx="5029200" cy="2753889"/>
            <wp:effectExtent l="19050" t="19050" r="19050" b="27940"/>
            <wp:docPr id="1073179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9171" name="Picture 1" descr="A screenshot of a computer&#10;&#10;Description automatically generated"/>
                    <pic:cNvPicPr/>
                  </pic:nvPicPr>
                  <pic:blipFill rotWithShape="1">
                    <a:blip r:embed="rId25"/>
                    <a:srcRect b="2661"/>
                    <a:stretch/>
                  </pic:blipFill>
                  <pic:spPr bwMode="auto">
                    <a:xfrm>
                      <a:off x="0" y="0"/>
                      <a:ext cx="5042490" cy="276116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DD4B8CD" w14:textId="77777777" w:rsidR="00B84ED8" w:rsidRPr="005B6AE6" w:rsidRDefault="003C1758" w:rsidP="0003290B">
      <w:pPr>
        <w:pStyle w:val="BodyTextBold-SW"/>
        <w:rPr>
          <w:color w:val="005B82"/>
        </w:rPr>
      </w:pPr>
      <w:r w:rsidRPr="005B6AE6">
        <w:rPr>
          <w:color w:val="005B82"/>
        </w:rPr>
        <w:t>Screen Shot 7</w:t>
      </w:r>
    </w:p>
    <w:p w14:paraId="4FABFE53" w14:textId="3F6CEDDB" w:rsidR="00B84ED8" w:rsidRDefault="0059268F" w:rsidP="00B84ED8">
      <w:pPr>
        <w:jc w:val="both"/>
        <w:rPr>
          <w:rFonts w:asciiTheme="majorHAnsi" w:hAnsiTheme="majorHAnsi" w:cs="Arial"/>
          <w:color w:val="3C3C3B" w:themeColor="text1"/>
          <w:sz w:val="20"/>
        </w:rPr>
      </w:pPr>
      <w:r w:rsidRPr="0059268F">
        <w:rPr>
          <w:rFonts w:asciiTheme="majorHAnsi" w:hAnsiTheme="majorHAnsi" w:cs="Arial"/>
          <w:b/>
          <w:bCs/>
          <w:color w:val="005B82"/>
          <w:sz w:val="20"/>
        </w:rPr>
        <w:lastRenderedPageBreak/>
        <w:t>Step 3</w:t>
      </w:r>
      <w:r w:rsidRPr="0059268F">
        <w:rPr>
          <w:rFonts w:asciiTheme="majorHAnsi" w:hAnsiTheme="majorHAnsi" w:cs="Arial"/>
          <w:color w:val="005B82"/>
          <w:sz w:val="20"/>
        </w:rPr>
        <w:t xml:space="preserve"> </w:t>
      </w:r>
      <w:r>
        <w:rPr>
          <w:rFonts w:asciiTheme="majorHAnsi" w:hAnsiTheme="majorHAnsi" w:cs="Arial"/>
          <w:color w:val="3C3C3B" w:themeColor="text1"/>
          <w:sz w:val="20"/>
        </w:rPr>
        <w:t xml:space="preserve">- </w:t>
      </w:r>
      <w:r w:rsidR="005848AB" w:rsidRPr="005848AB">
        <w:rPr>
          <w:rFonts w:asciiTheme="majorHAnsi" w:hAnsiTheme="majorHAnsi" w:cs="Arial"/>
          <w:color w:val="3C3C3B" w:themeColor="text1"/>
          <w:sz w:val="20"/>
        </w:rPr>
        <w:t>To view the application details entered by the applicant, click on the ‘Application’ tab. Here you can see the entire application submitted by the applicant. This can be used to ensure the correct job role has been entered and to verify any ID given by the applicant in a previous surname or previous address (see screen shot 8).</w:t>
      </w:r>
    </w:p>
    <w:p w14:paraId="50EDC166" w14:textId="77777777" w:rsidR="007B22C7" w:rsidRDefault="007B22C7" w:rsidP="00B84ED8">
      <w:pPr>
        <w:jc w:val="both"/>
        <w:rPr>
          <w:rFonts w:asciiTheme="majorHAnsi" w:hAnsiTheme="majorHAnsi" w:cs="Arial"/>
          <w:color w:val="3C3C3B" w:themeColor="text1"/>
          <w:sz w:val="20"/>
        </w:rPr>
      </w:pPr>
    </w:p>
    <w:p w14:paraId="1448983D" w14:textId="279D75E7" w:rsidR="005848AB" w:rsidRDefault="0059268F" w:rsidP="00B84ED8">
      <w:pPr>
        <w:spacing w:before="0" w:after="0"/>
        <w:jc w:val="both"/>
        <w:rPr>
          <w:rFonts w:asciiTheme="majorHAnsi" w:hAnsiTheme="majorHAnsi" w:cs="Arial"/>
          <w:color w:val="3C3C3B" w:themeColor="text1"/>
          <w:sz w:val="20"/>
        </w:rPr>
      </w:pPr>
      <w:r>
        <w:rPr>
          <w:noProof/>
        </w:rPr>
        <w:drawing>
          <wp:inline distT="0" distB="0" distL="0" distR="0" wp14:anchorId="5EC0D730" wp14:editId="4BCB18EE">
            <wp:extent cx="5003354" cy="2635250"/>
            <wp:effectExtent l="19050" t="19050" r="2603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528" b="7798"/>
                    <a:stretch/>
                  </pic:blipFill>
                  <pic:spPr bwMode="auto">
                    <a:xfrm>
                      <a:off x="0" y="0"/>
                      <a:ext cx="5022253" cy="264520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0506B8" w14:textId="77777777" w:rsidR="005848AB" w:rsidRPr="0059268F" w:rsidRDefault="005848AB" w:rsidP="00B84ED8">
      <w:pPr>
        <w:pStyle w:val="BodyTextBold-SW"/>
        <w:spacing w:after="0"/>
        <w:rPr>
          <w:color w:val="005B82"/>
        </w:rPr>
      </w:pPr>
      <w:r w:rsidRPr="0059268F">
        <w:rPr>
          <w:color w:val="005B82"/>
        </w:rPr>
        <w:t>Screen Shot 8</w:t>
      </w:r>
    </w:p>
    <w:p w14:paraId="1BDFA147" w14:textId="77777777" w:rsidR="005848AB" w:rsidRDefault="005848AB" w:rsidP="00B84ED8">
      <w:pPr>
        <w:spacing w:before="0" w:after="0"/>
        <w:jc w:val="both"/>
        <w:rPr>
          <w:color w:val="595959"/>
          <w:sz w:val="20"/>
          <w:szCs w:val="20"/>
        </w:rPr>
      </w:pPr>
    </w:p>
    <w:p w14:paraId="6D3AF1DD" w14:textId="0848C1DC" w:rsidR="003C1758" w:rsidRDefault="003C1758" w:rsidP="00B84ED8">
      <w:pPr>
        <w:pStyle w:val="SectionSub-Title"/>
        <w:spacing w:before="0" w:after="0"/>
        <w:jc w:val="both"/>
        <w:rPr>
          <w:b w:val="0"/>
          <w:bCs/>
          <w:color w:val="3C3C3B"/>
          <w:sz w:val="20"/>
          <w:szCs w:val="16"/>
        </w:rPr>
      </w:pPr>
      <w:r w:rsidRPr="0059268F">
        <w:rPr>
          <w:color w:val="005B82"/>
          <w:sz w:val="20"/>
          <w:szCs w:val="16"/>
        </w:rPr>
        <w:t xml:space="preserve">Step 4 </w:t>
      </w:r>
      <w:r w:rsidRPr="0059268F">
        <w:rPr>
          <w:b w:val="0"/>
          <w:bCs/>
          <w:sz w:val="20"/>
          <w:szCs w:val="16"/>
        </w:rPr>
        <w:t xml:space="preserve">– </w:t>
      </w:r>
      <w:r w:rsidRPr="0059268F">
        <w:rPr>
          <w:b w:val="0"/>
          <w:bCs/>
          <w:color w:val="3C3C3B"/>
          <w:sz w:val="20"/>
          <w:szCs w:val="16"/>
        </w:rPr>
        <w:t>Verifying ID</w:t>
      </w:r>
    </w:p>
    <w:p w14:paraId="6A41C4B9" w14:textId="77777777" w:rsidR="0059268F" w:rsidRPr="0059268F" w:rsidRDefault="0059268F" w:rsidP="00B84ED8">
      <w:pPr>
        <w:pStyle w:val="SectionSub-Title"/>
        <w:spacing w:before="0" w:after="0"/>
        <w:jc w:val="both"/>
        <w:rPr>
          <w:sz w:val="20"/>
          <w:szCs w:val="16"/>
        </w:rPr>
      </w:pPr>
    </w:p>
    <w:p w14:paraId="095D99A8" w14:textId="718BE89C" w:rsidR="005848AB" w:rsidRDefault="003C1758" w:rsidP="00041961">
      <w:pPr>
        <w:pStyle w:val="BodyText-SW"/>
        <w:numPr>
          <w:ilvl w:val="0"/>
          <w:numId w:val="5"/>
        </w:numPr>
        <w:jc w:val="both"/>
      </w:pPr>
      <w:r>
        <w:t xml:space="preserve">You </w:t>
      </w:r>
      <w:r w:rsidR="005848AB">
        <w:t xml:space="preserve">will notice a box </w:t>
      </w:r>
      <w:r w:rsidR="0059268F">
        <w:t>at the top</w:t>
      </w:r>
      <w:r w:rsidR="005848AB">
        <w:t xml:space="preserve"> of the screen, which highlights if the ID has been verified or not (see screen shot 7 above), with a section completion date. It will say in red ‘Incomplete’ if the section has not been completed. If there is a </w:t>
      </w:r>
      <w:r w:rsidR="0059268F">
        <w:t>date present</w:t>
      </w:r>
      <w:r w:rsidR="005848AB">
        <w:t>, it means that this action has been completed and will show the date that this was carried out.</w:t>
      </w:r>
    </w:p>
    <w:p w14:paraId="66DC8AEF" w14:textId="1E046D1E" w:rsidR="00B84ED8" w:rsidRDefault="005848AB" w:rsidP="003C1758">
      <w:pPr>
        <w:pStyle w:val="BodyText-SW"/>
        <w:numPr>
          <w:ilvl w:val="0"/>
          <w:numId w:val="5"/>
        </w:numPr>
        <w:jc w:val="both"/>
      </w:pPr>
      <w:r>
        <w:t xml:space="preserve">To complete the ID verification section click on ‘Complete ID Check’ (see screen shot 7 above). Access to this section is located in two places – </w:t>
      </w:r>
      <w:r w:rsidR="0059268F">
        <w:t>at the top</w:t>
      </w:r>
      <w:r>
        <w:t xml:space="preserve"> of the screen or on the overview of the actual form itself. You will now be on the ID screen (see screen shot 8 below).</w:t>
      </w:r>
    </w:p>
    <w:p w14:paraId="2ADAC7DB" w14:textId="77777777" w:rsidR="007B22C7" w:rsidRDefault="007B22C7" w:rsidP="007B22C7">
      <w:pPr>
        <w:pStyle w:val="BodyText-SW"/>
        <w:spacing w:after="0"/>
        <w:ind w:left="720"/>
        <w:jc w:val="both"/>
      </w:pPr>
    </w:p>
    <w:p w14:paraId="581B1E92" w14:textId="772B5455" w:rsidR="007B22C7" w:rsidRDefault="00214B6E" w:rsidP="007B22C7">
      <w:pPr>
        <w:pStyle w:val="BodyText-SW"/>
        <w:spacing w:after="0"/>
        <w:jc w:val="both"/>
      </w:pPr>
      <w:r>
        <w:rPr>
          <w:noProof/>
        </w:rPr>
        <w:drawing>
          <wp:inline distT="0" distB="0" distL="0" distR="0" wp14:anchorId="544F3099" wp14:editId="7D0830D3">
            <wp:extent cx="4988512" cy="2844800"/>
            <wp:effectExtent l="19050" t="19050" r="22225" b="1270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7"/>
                    <a:srcRect r="1353"/>
                    <a:stretch/>
                  </pic:blipFill>
                  <pic:spPr bwMode="auto">
                    <a:xfrm>
                      <a:off x="0" y="0"/>
                      <a:ext cx="5023138" cy="28645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7C1B9DF" w14:textId="2631D9A1" w:rsidR="007B22C7" w:rsidRDefault="007B22C7" w:rsidP="007B22C7">
      <w:pPr>
        <w:pStyle w:val="BodyTextBold-SW"/>
        <w:spacing w:after="0"/>
        <w:rPr>
          <w:color w:val="005B82"/>
        </w:rPr>
      </w:pPr>
      <w:r w:rsidRPr="00F435E4">
        <w:rPr>
          <w:color w:val="005B82"/>
        </w:rPr>
        <w:t>Screen Shot 9</w:t>
      </w:r>
    </w:p>
    <w:p w14:paraId="6176AA63" w14:textId="20737AF3" w:rsidR="007B22C7" w:rsidRDefault="007B22C7" w:rsidP="007B22C7">
      <w:pPr>
        <w:pStyle w:val="BodyTextBold-SW"/>
        <w:spacing w:after="0"/>
        <w:rPr>
          <w:color w:val="005B82"/>
        </w:rPr>
      </w:pPr>
    </w:p>
    <w:p w14:paraId="09406DBC" w14:textId="07BE7448" w:rsidR="007B22C7" w:rsidRDefault="007B22C7" w:rsidP="007B22C7">
      <w:pPr>
        <w:pStyle w:val="BodyTextBold-SW"/>
        <w:spacing w:after="0"/>
        <w:rPr>
          <w:color w:val="005B82"/>
        </w:rPr>
      </w:pPr>
    </w:p>
    <w:p w14:paraId="2CF0F4EB" w14:textId="77777777" w:rsidR="007B22C7" w:rsidRPr="007B22C7" w:rsidRDefault="007B22C7" w:rsidP="007B22C7">
      <w:pPr>
        <w:spacing w:before="0" w:after="0"/>
        <w:jc w:val="both"/>
        <w:rPr>
          <w:rFonts w:cs="Calibri"/>
          <w:b/>
          <w:color w:val="005B82"/>
          <w:sz w:val="24"/>
          <w:szCs w:val="24"/>
        </w:rPr>
      </w:pPr>
      <w:r w:rsidRPr="007B22C7">
        <w:rPr>
          <w:rFonts w:cs="Calibri"/>
          <w:b/>
          <w:color w:val="005B82"/>
          <w:sz w:val="24"/>
          <w:szCs w:val="24"/>
        </w:rPr>
        <w:lastRenderedPageBreak/>
        <w:t>Verifying identity using the eBulk digital ID integration</w:t>
      </w:r>
    </w:p>
    <w:p w14:paraId="32F0B64C" w14:textId="77777777" w:rsidR="007B22C7" w:rsidRDefault="007B22C7" w:rsidP="00687BC3">
      <w:pPr>
        <w:spacing w:before="0" w:after="0"/>
        <w:jc w:val="both"/>
        <w:rPr>
          <w:sz w:val="20"/>
          <w:szCs w:val="20"/>
        </w:rPr>
      </w:pPr>
    </w:p>
    <w:p w14:paraId="0F3C0C41" w14:textId="77777777" w:rsidR="00687BC3" w:rsidRPr="00687BC3" w:rsidRDefault="00687BC3" w:rsidP="00687BC3">
      <w:pPr>
        <w:spacing w:before="0" w:after="0"/>
        <w:jc w:val="both"/>
        <w:rPr>
          <w:color w:val="2C2C2C" w:themeColor="text1" w:themeShade="BF"/>
          <w:sz w:val="20"/>
          <w:szCs w:val="20"/>
        </w:rPr>
      </w:pPr>
      <w:r w:rsidRPr="00687BC3">
        <w:rPr>
          <w:color w:val="2C2C2C" w:themeColor="text1" w:themeShade="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If you wish to carry out the identity check using our certified identity service provider, please select </w:t>
      </w:r>
      <w:r w:rsidRPr="00687BC3">
        <w:rPr>
          <w:b/>
          <w:bCs/>
          <w:color w:val="2C2C2C" w:themeColor="text1" w:themeShade="BF"/>
          <w:sz w:val="20"/>
          <w:szCs w:val="20"/>
        </w:rPr>
        <w:t xml:space="preserve">‘Invite the applicant to undertake a digital ID check (plus digital Right to Work check if required)’ </w:t>
      </w:r>
      <w:r w:rsidRPr="00687BC3">
        <w:rPr>
          <w:color w:val="2C2C2C" w:themeColor="text1" w:themeShade="BF"/>
          <w:sz w:val="20"/>
          <w:szCs w:val="20"/>
        </w:rPr>
        <w:t>(see screen shot 9 above.)</w:t>
      </w:r>
    </w:p>
    <w:p w14:paraId="0DAECF44" w14:textId="77777777" w:rsidR="00687BC3" w:rsidRPr="00687BC3" w:rsidRDefault="00687BC3" w:rsidP="00687BC3">
      <w:pPr>
        <w:spacing w:before="0" w:after="0"/>
        <w:jc w:val="both"/>
        <w:rPr>
          <w:color w:val="2C2C2C" w:themeColor="text1" w:themeShade="BF"/>
          <w:sz w:val="20"/>
          <w:szCs w:val="20"/>
        </w:rPr>
      </w:pPr>
    </w:p>
    <w:p w14:paraId="06521948" w14:textId="77777777" w:rsidR="00687BC3" w:rsidRPr="00687BC3" w:rsidRDefault="00687BC3" w:rsidP="00687BC3">
      <w:pPr>
        <w:spacing w:before="0" w:after="0"/>
        <w:jc w:val="both"/>
        <w:rPr>
          <w:color w:val="2C2C2C" w:themeColor="text1" w:themeShade="BF"/>
          <w:sz w:val="20"/>
          <w:szCs w:val="20"/>
        </w:rPr>
      </w:pPr>
      <w:r w:rsidRPr="00687BC3">
        <w:rPr>
          <w:color w:val="2C2C2C" w:themeColor="text1" w:themeShade="BF"/>
          <w:sz w:val="20"/>
          <w:szCs w:val="20"/>
        </w:rPr>
        <w:t>You will now be taken to the digital invite page which will automatically populate the name and email address of the applicant where present (see screen shot 10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14:paraId="16A08DC4" w14:textId="77777777" w:rsidR="00687BC3" w:rsidRPr="00687BC3" w:rsidRDefault="00687BC3" w:rsidP="00687BC3">
      <w:pPr>
        <w:spacing w:before="0" w:after="0"/>
        <w:jc w:val="both"/>
        <w:rPr>
          <w:color w:val="2C2C2C" w:themeColor="text1" w:themeShade="BF"/>
          <w:sz w:val="20"/>
          <w:szCs w:val="20"/>
        </w:rPr>
      </w:pPr>
    </w:p>
    <w:p w14:paraId="286B4AEE" w14:textId="3E214155" w:rsidR="00687BC3" w:rsidRPr="00687BC3" w:rsidRDefault="00687BC3" w:rsidP="00687BC3">
      <w:pPr>
        <w:spacing w:before="0" w:after="0"/>
        <w:jc w:val="both"/>
        <w:rPr>
          <w:color w:val="2C2C2C" w:themeColor="text1" w:themeShade="BF"/>
          <w:sz w:val="20"/>
          <w:szCs w:val="20"/>
        </w:rPr>
      </w:pPr>
      <w:r w:rsidRPr="00687BC3">
        <w:rPr>
          <w:color w:val="2C2C2C" w:themeColor="text1" w:themeShade="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r w:rsidR="00214B6E" w:rsidRPr="00214B6E">
        <w:rPr>
          <w:noProof/>
          <w:color w:val="3C3C3C"/>
          <w:sz w:val="20"/>
          <w:szCs w:val="20"/>
        </w:rPr>
        <w:t xml:space="preserve"> </w:t>
      </w:r>
    </w:p>
    <w:p w14:paraId="419BBCB3" w14:textId="6BDEC545" w:rsidR="007B22C7" w:rsidRDefault="007B22C7" w:rsidP="007B22C7">
      <w:pPr>
        <w:spacing w:before="0" w:after="0"/>
        <w:jc w:val="both"/>
        <w:rPr>
          <w:color w:val="6D6D6B" w:themeColor="text1" w:themeTint="BF"/>
          <w:sz w:val="20"/>
          <w:szCs w:val="20"/>
        </w:rPr>
      </w:pPr>
    </w:p>
    <w:p w14:paraId="0EA2F533" w14:textId="5C42D310" w:rsidR="007B22C7" w:rsidRDefault="00214B6E" w:rsidP="007B22C7">
      <w:pPr>
        <w:spacing w:before="0" w:after="0"/>
        <w:jc w:val="both"/>
        <w:rPr>
          <w:color w:val="6D6D6B" w:themeColor="text1" w:themeTint="BF"/>
          <w:sz w:val="20"/>
          <w:szCs w:val="20"/>
        </w:rPr>
      </w:pPr>
      <w:r>
        <w:rPr>
          <w:noProof/>
          <w:color w:val="3C3C3C"/>
          <w:sz w:val="20"/>
          <w:szCs w:val="20"/>
        </w:rPr>
        <w:drawing>
          <wp:anchor distT="0" distB="0" distL="114300" distR="114300" simplePos="0" relativeHeight="251653120" behindDoc="0" locked="0" layoutInCell="1" allowOverlap="1" wp14:anchorId="349732D4" wp14:editId="2A051DFE">
            <wp:simplePos x="0" y="0"/>
            <wp:positionH relativeFrom="column">
              <wp:posOffset>56516</wp:posOffset>
            </wp:positionH>
            <wp:positionV relativeFrom="paragraph">
              <wp:posOffset>20321</wp:posOffset>
            </wp:positionV>
            <wp:extent cx="357430" cy="171450"/>
            <wp:effectExtent l="0" t="0" r="5080" b="0"/>
            <wp:wrapNone/>
            <wp:docPr id="1040133963" name="Picture 104013396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282" cy="172338"/>
                    </a:xfrm>
                    <a:prstGeom prst="rect">
                      <a:avLst/>
                    </a:prstGeom>
                    <a:noFill/>
                    <a:ln>
                      <a:noFill/>
                    </a:ln>
                  </pic:spPr>
                </pic:pic>
              </a:graphicData>
            </a:graphic>
            <wp14:sizeRelH relativeFrom="page">
              <wp14:pctWidth>0</wp14:pctWidth>
            </wp14:sizeRelH>
            <wp14:sizeRelV relativeFrom="page">
              <wp14:pctHeight>0</wp14:pctHeight>
            </wp14:sizeRelV>
          </wp:anchor>
        </w:drawing>
      </w:r>
      <w:r w:rsidR="00687BC3">
        <w:rPr>
          <w:noProof/>
        </w:rPr>
        <w:drawing>
          <wp:inline distT="0" distB="0" distL="0" distR="0" wp14:anchorId="233E3C19" wp14:editId="3C3C80CB">
            <wp:extent cx="5012125" cy="2870200"/>
            <wp:effectExtent l="19050" t="19050" r="17145" b="254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29"/>
                    <a:srcRect r="1764"/>
                    <a:stretch/>
                  </pic:blipFill>
                  <pic:spPr bwMode="auto">
                    <a:xfrm>
                      <a:off x="0" y="0"/>
                      <a:ext cx="5027024" cy="287873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A554A9" w14:textId="77777777" w:rsidR="007B22C7" w:rsidRDefault="007B22C7" w:rsidP="007B22C7">
      <w:pPr>
        <w:spacing w:before="0" w:after="0"/>
        <w:jc w:val="both"/>
        <w:rPr>
          <w:b/>
          <w:bCs/>
          <w:color w:val="005B82"/>
          <w:sz w:val="20"/>
          <w:szCs w:val="20"/>
        </w:rPr>
      </w:pPr>
      <w:r w:rsidRPr="008A3322">
        <w:rPr>
          <w:b/>
          <w:bCs/>
          <w:color w:val="005B82"/>
          <w:sz w:val="20"/>
          <w:szCs w:val="20"/>
        </w:rPr>
        <w:t xml:space="preserve">Screen Shot </w:t>
      </w:r>
      <w:r>
        <w:rPr>
          <w:b/>
          <w:bCs/>
          <w:color w:val="005B82"/>
          <w:sz w:val="20"/>
          <w:szCs w:val="20"/>
        </w:rPr>
        <w:t>10</w:t>
      </w:r>
    </w:p>
    <w:p w14:paraId="0DAD948A" w14:textId="77777777" w:rsidR="007B22C7" w:rsidRDefault="007B22C7" w:rsidP="007B22C7">
      <w:pPr>
        <w:spacing w:before="0" w:after="0"/>
        <w:jc w:val="both"/>
        <w:rPr>
          <w:b/>
          <w:bCs/>
          <w:color w:val="005B82"/>
          <w:sz w:val="20"/>
          <w:szCs w:val="20"/>
        </w:rPr>
      </w:pPr>
    </w:p>
    <w:p w14:paraId="57282E00" w14:textId="77777777" w:rsidR="007B22C7" w:rsidRPr="00687BC3" w:rsidRDefault="007B22C7" w:rsidP="00687BC3">
      <w:pPr>
        <w:spacing w:before="0" w:after="0"/>
        <w:jc w:val="both"/>
        <w:rPr>
          <w:b/>
          <w:bCs/>
          <w:color w:val="2C2C2C" w:themeColor="text1" w:themeShade="BF"/>
          <w:sz w:val="20"/>
          <w:szCs w:val="20"/>
        </w:rPr>
      </w:pPr>
    </w:p>
    <w:p w14:paraId="550771D8" w14:textId="77777777" w:rsidR="00687BC3" w:rsidRPr="00687BC3" w:rsidRDefault="00687BC3" w:rsidP="00687BC3">
      <w:pPr>
        <w:spacing w:before="0" w:after="0"/>
        <w:jc w:val="both"/>
        <w:rPr>
          <w:color w:val="2C2C2C" w:themeColor="text1" w:themeShade="BF"/>
          <w:sz w:val="20"/>
          <w:szCs w:val="20"/>
        </w:rPr>
      </w:pPr>
      <w:r w:rsidRPr="00687BC3">
        <w:rPr>
          <w:color w:val="2C2C2C" w:themeColor="text1" w:themeShade="BF"/>
          <w:sz w:val="20"/>
          <w:szCs w:val="20"/>
        </w:rPr>
        <w:t>Once the digital ID check has been carried out, the ID section of the application will be updated with either a pass or fail result and a PDF report of the digital ID check can be downloaded by clicking the ‘</w:t>
      </w:r>
      <w:r w:rsidRPr="00687BC3">
        <w:rPr>
          <w:b/>
          <w:bCs/>
          <w:color w:val="2C2C2C" w:themeColor="text1" w:themeShade="BF"/>
          <w:sz w:val="20"/>
          <w:szCs w:val="20"/>
        </w:rPr>
        <w:t>Download Digital ID Report</w:t>
      </w:r>
      <w:r w:rsidRPr="00687BC3">
        <w:rPr>
          <w:color w:val="2C2C2C" w:themeColor="text1" w:themeShade="BF"/>
          <w:sz w:val="20"/>
          <w:szCs w:val="20"/>
        </w:rPr>
        <w:t>’ button (see screen shots 11 &amp; 12 below.)</w:t>
      </w:r>
    </w:p>
    <w:p w14:paraId="19A74815" w14:textId="77777777" w:rsidR="00687BC3" w:rsidRPr="00687BC3" w:rsidRDefault="00687BC3" w:rsidP="00687BC3">
      <w:pPr>
        <w:spacing w:before="0" w:after="0"/>
        <w:jc w:val="both"/>
        <w:rPr>
          <w:color w:val="2C2C2C" w:themeColor="text1" w:themeShade="BF"/>
          <w:sz w:val="20"/>
          <w:szCs w:val="20"/>
        </w:rPr>
      </w:pPr>
    </w:p>
    <w:p w14:paraId="41851496" w14:textId="77777777" w:rsidR="00687BC3" w:rsidRPr="00687BC3" w:rsidRDefault="00687BC3" w:rsidP="00687BC3">
      <w:pPr>
        <w:spacing w:before="0" w:after="0"/>
        <w:jc w:val="both"/>
        <w:rPr>
          <w:color w:val="2C2C2C" w:themeColor="text1" w:themeShade="BF"/>
          <w:sz w:val="20"/>
          <w:szCs w:val="20"/>
        </w:rPr>
      </w:pPr>
      <w:r w:rsidRPr="00687BC3">
        <w:rPr>
          <w:color w:val="2C2C2C" w:themeColor="text1" w:themeShade="BF"/>
          <w:sz w:val="20"/>
          <w:szCs w:val="20"/>
        </w:rPr>
        <w:t>If the result of the digital ID check is ‘</w:t>
      </w:r>
      <w:r w:rsidRPr="00687BC3">
        <w:rPr>
          <w:b/>
          <w:bCs/>
          <w:color w:val="2C2C2C" w:themeColor="text1" w:themeShade="BF"/>
          <w:sz w:val="20"/>
          <w:szCs w:val="20"/>
        </w:rPr>
        <w:t>FAIL</w:t>
      </w:r>
      <w:r w:rsidRPr="00687BC3">
        <w:rPr>
          <w:color w:val="2C2C2C" w:themeColor="text1" w:themeShade="BF"/>
          <w:sz w:val="20"/>
          <w:szCs w:val="20"/>
        </w:rPr>
        <w:t>’, you must read the digital ID report to understand why and verify their identity manually depending on the reason the digital ID check failed. To do this, click the ‘</w:t>
      </w:r>
      <w:r w:rsidRPr="00687BC3">
        <w:rPr>
          <w:b/>
          <w:bCs/>
          <w:color w:val="2C2C2C" w:themeColor="text1" w:themeShade="BF"/>
          <w:sz w:val="20"/>
          <w:szCs w:val="20"/>
        </w:rPr>
        <w:t>RESET ID CHECK</w:t>
      </w:r>
      <w:r w:rsidRPr="00687BC3">
        <w:rPr>
          <w:color w:val="2C2C2C" w:themeColor="text1" w:themeShade="BF"/>
          <w:sz w:val="20"/>
          <w:szCs w:val="20"/>
        </w:rPr>
        <w:t>’ button at the bottom of the ID screen to restart the identity process, this time selecting an alternative method.</w:t>
      </w:r>
    </w:p>
    <w:p w14:paraId="297398DB" w14:textId="77777777" w:rsidR="00687BC3" w:rsidRPr="00687BC3" w:rsidRDefault="00687BC3" w:rsidP="00687BC3">
      <w:pPr>
        <w:spacing w:before="0" w:after="0"/>
        <w:jc w:val="both"/>
        <w:rPr>
          <w:color w:val="2C2C2C" w:themeColor="text1" w:themeShade="BF"/>
          <w:sz w:val="20"/>
          <w:szCs w:val="20"/>
        </w:rPr>
      </w:pPr>
    </w:p>
    <w:p w14:paraId="52BBE5A5" w14:textId="77777777" w:rsidR="00687BC3" w:rsidRPr="00687BC3" w:rsidRDefault="00687BC3" w:rsidP="00687BC3">
      <w:pPr>
        <w:spacing w:before="0" w:after="0"/>
        <w:jc w:val="both"/>
        <w:rPr>
          <w:color w:val="2C2C2C" w:themeColor="text1" w:themeShade="BF"/>
          <w:sz w:val="20"/>
          <w:szCs w:val="20"/>
        </w:rPr>
      </w:pPr>
      <w:r w:rsidRPr="00687BC3">
        <w:rPr>
          <w:color w:val="2C2C2C" w:themeColor="text1" w:themeShade="BF"/>
          <w:sz w:val="20"/>
          <w:szCs w:val="20"/>
        </w:rPr>
        <w:t>If the result of the digital ID check is ‘</w:t>
      </w:r>
      <w:r w:rsidRPr="00687BC3">
        <w:rPr>
          <w:b/>
          <w:bCs/>
          <w:color w:val="2C2C2C" w:themeColor="text1" w:themeShade="BF"/>
          <w:sz w:val="20"/>
          <w:szCs w:val="20"/>
        </w:rPr>
        <w:t>PASS</w:t>
      </w:r>
      <w:r w:rsidRPr="00687BC3">
        <w:rPr>
          <w:color w:val="2C2C2C" w:themeColor="text1" w:themeShade="BF"/>
          <w:sz w:val="20"/>
          <w:szCs w:val="20"/>
        </w:rPr>
        <w:t>’, the ID section will be auto completed upon receipt of the digital ID check result and there will be nothing further to do in relating to the identity verification part of the process.</w:t>
      </w:r>
    </w:p>
    <w:p w14:paraId="0D65CDDA" w14:textId="77777777" w:rsidR="00687BC3" w:rsidRPr="00687BC3" w:rsidRDefault="00687BC3" w:rsidP="00687BC3">
      <w:pPr>
        <w:spacing w:before="0" w:after="0"/>
        <w:jc w:val="both"/>
        <w:rPr>
          <w:color w:val="2C2C2C" w:themeColor="text1" w:themeShade="BF"/>
          <w:sz w:val="20"/>
          <w:szCs w:val="20"/>
        </w:rPr>
      </w:pPr>
    </w:p>
    <w:p w14:paraId="1596CEAF" w14:textId="77777777" w:rsidR="00687BC3" w:rsidRPr="00687BC3" w:rsidRDefault="00687BC3" w:rsidP="00687BC3">
      <w:pPr>
        <w:spacing w:before="0" w:after="0"/>
        <w:jc w:val="both"/>
        <w:rPr>
          <w:color w:val="2C2C2C" w:themeColor="text1" w:themeShade="BF"/>
          <w:sz w:val="20"/>
          <w:szCs w:val="20"/>
        </w:rPr>
      </w:pPr>
      <w:r w:rsidRPr="00687BC3">
        <w:rPr>
          <w:color w:val="2C2C2C" w:themeColor="text1" w:themeShade="BF"/>
          <w:sz w:val="20"/>
          <w:szCs w:val="20"/>
        </w:rPr>
        <w:t>If a digital Right to Work check was also requested, a ‘</w:t>
      </w:r>
      <w:r w:rsidRPr="00687BC3">
        <w:rPr>
          <w:b/>
          <w:bCs/>
          <w:color w:val="2C2C2C" w:themeColor="text1" w:themeShade="BF"/>
          <w:sz w:val="20"/>
          <w:szCs w:val="20"/>
        </w:rPr>
        <w:t>RTW Check</w:t>
      </w:r>
      <w:r w:rsidRPr="00687BC3">
        <w:rPr>
          <w:color w:val="2C2C2C" w:themeColor="text1" w:themeShade="BF"/>
          <w:sz w:val="20"/>
          <w:szCs w:val="20"/>
        </w:rPr>
        <w:t>’ element will be added to the header of the application and will be updated with either a pass, fail or see report result and a PDF report of the digital Right to Work check can be downloaded by clicking the ‘</w:t>
      </w:r>
      <w:r w:rsidRPr="00687BC3">
        <w:rPr>
          <w:b/>
          <w:bCs/>
          <w:color w:val="2C2C2C" w:themeColor="text1" w:themeShade="BF"/>
          <w:sz w:val="20"/>
          <w:szCs w:val="20"/>
        </w:rPr>
        <w:t>Download Digital ID Report</w:t>
      </w:r>
      <w:r w:rsidRPr="00687BC3">
        <w:rPr>
          <w:color w:val="2C2C2C" w:themeColor="text1" w:themeShade="BF"/>
          <w:sz w:val="20"/>
          <w:szCs w:val="20"/>
        </w:rPr>
        <w:t>’ button from either the ID screen or the RTW screen.</w:t>
      </w:r>
    </w:p>
    <w:p w14:paraId="006D85EF" w14:textId="77777777" w:rsidR="007B22C7" w:rsidRDefault="007B22C7" w:rsidP="007B22C7">
      <w:pPr>
        <w:spacing w:before="0" w:after="0"/>
        <w:jc w:val="both"/>
        <w:rPr>
          <w:b/>
          <w:bCs/>
          <w:color w:val="005B82"/>
          <w:sz w:val="20"/>
          <w:szCs w:val="20"/>
        </w:rPr>
      </w:pPr>
    </w:p>
    <w:p w14:paraId="04B7CE56" w14:textId="77777777" w:rsidR="007B22C7" w:rsidRPr="008A3322" w:rsidRDefault="007B22C7" w:rsidP="007B22C7">
      <w:pPr>
        <w:spacing w:before="0" w:after="0"/>
        <w:jc w:val="both"/>
        <w:rPr>
          <w:b/>
          <w:bCs/>
          <w:color w:val="005B82"/>
          <w:sz w:val="20"/>
          <w:szCs w:val="20"/>
        </w:rPr>
      </w:pPr>
      <w:r>
        <w:rPr>
          <w:noProof/>
        </w:rPr>
        <w:lastRenderedPageBreak/>
        <w:drawing>
          <wp:inline distT="0" distB="0" distL="0" distR="0" wp14:anchorId="28510979" wp14:editId="3034E95B">
            <wp:extent cx="4991100" cy="4050469"/>
            <wp:effectExtent l="19050" t="19050" r="19050" b="266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664" r="16017"/>
                    <a:stretch/>
                  </pic:blipFill>
                  <pic:spPr bwMode="auto">
                    <a:xfrm>
                      <a:off x="0" y="0"/>
                      <a:ext cx="5018711" cy="407287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A7368AD" w14:textId="77777777" w:rsidR="007B22C7" w:rsidRPr="00BC796D" w:rsidRDefault="007B22C7" w:rsidP="007B22C7">
      <w:pPr>
        <w:spacing w:before="0" w:after="0"/>
        <w:jc w:val="both"/>
        <w:rPr>
          <w:b/>
          <w:color w:val="005B82"/>
          <w:sz w:val="20"/>
          <w:szCs w:val="20"/>
        </w:rPr>
      </w:pPr>
      <w:r w:rsidRPr="00102727">
        <w:rPr>
          <w:b/>
          <w:color w:val="005B82"/>
          <w:sz w:val="20"/>
          <w:szCs w:val="20"/>
        </w:rPr>
        <w:t>Screen Shot 1</w:t>
      </w:r>
      <w:r>
        <w:rPr>
          <w:b/>
          <w:color w:val="005B82"/>
          <w:sz w:val="20"/>
          <w:szCs w:val="20"/>
        </w:rPr>
        <w:t>1</w:t>
      </w:r>
    </w:p>
    <w:p w14:paraId="588372FF" w14:textId="77777777" w:rsidR="007B22C7" w:rsidRDefault="007B22C7" w:rsidP="007B22C7">
      <w:pPr>
        <w:spacing w:before="0" w:after="0"/>
        <w:jc w:val="both"/>
        <w:rPr>
          <w:color w:val="3C3C3C"/>
          <w:sz w:val="20"/>
          <w:szCs w:val="20"/>
        </w:rPr>
      </w:pPr>
    </w:p>
    <w:p w14:paraId="45DF7968" w14:textId="77777777" w:rsidR="007B22C7" w:rsidRDefault="007B22C7" w:rsidP="007B22C7">
      <w:pPr>
        <w:spacing w:before="0" w:after="0"/>
        <w:jc w:val="both"/>
        <w:rPr>
          <w:color w:val="3C3C3C"/>
          <w:sz w:val="20"/>
          <w:szCs w:val="20"/>
        </w:rPr>
      </w:pPr>
      <w:r>
        <w:rPr>
          <w:noProof/>
        </w:rPr>
        <w:drawing>
          <wp:inline distT="0" distB="0" distL="0" distR="0" wp14:anchorId="3CF171F3" wp14:editId="6A9163F8">
            <wp:extent cx="4995735" cy="4127500"/>
            <wp:effectExtent l="19050" t="19050" r="14605" b="2540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587" r="16325"/>
                    <a:stretch/>
                  </pic:blipFill>
                  <pic:spPr bwMode="auto">
                    <a:xfrm>
                      <a:off x="0" y="0"/>
                      <a:ext cx="5029815" cy="415565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94175DB" w14:textId="77777777" w:rsidR="007B22C7" w:rsidRDefault="007B22C7" w:rsidP="007B22C7">
      <w:pPr>
        <w:spacing w:before="0" w:after="0"/>
        <w:jc w:val="both"/>
        <w:rPr>
          <w:b/>
          <w:color w:val="005B82"/>
          <w:sz w:val="20"/>
          <w:szCs w:val="20"/>
        </w:rPr>
      </w:pPr>
      <w:r w:rsidRPr="00102727">
        <w:rPr>
          <w:b/>
          <w:color w:val="005B82"/>
          <w:sz w:val="20"/>
          <w:szCs w:val="20"/>
        </w:rPr>
        <w:t>Screen Shot 1</w:t>
      </w:r>
      <w:r>
        <w:rPr>
          <w:b/>
          <w:color w:val="005B82"/>
          <w:sz w:val="20"/>
          <w:szCs w:val="20"/>
        </w:rPr>
        <w:t>2</w:t>
      </w:r>
    </w:p>
    <w:p w14:paraId="63BCFCAF" w14:textId="77777777" w:rsidR="007B22C7" w:rsidRPr="007B22C7" w:rsidRDefault="007B22C7" w:rsidP="007B22C7">
      <w:pPr>
        <w:spacing w:before="0" w:after="0"/>
        <w:jc w:val="both"/>
        <w:rPr>
          <w:rFonts w:cs="Calibri"/>
          <w:b/>
          <w:color w:val="005B82"/>
          <w:sz w:val="24"/>
          <w:szCs w:val="24"/>
        </w:rPr>
      </w:pPr>
      <w:r w:rsidRPr="007B22C7">
        <w:rPr>
          <w:rFonts w:cs="Calibri"/>
          <w:b/>
          <w:color w:val="005B82"/>
          <w:sz w:val="24"/>
          <w:szCs w:val="24"/>
        </w:rPr>
        <w:lastRenderedPageBreak/>
        <w:t>Verifying identity using a digital ID check already obtained</w:t>
      </w:r>
    </w:p>
    <w:p w14:paraId="6436AF4C" w14:textId="77777777" w:rsidR="007B22C7" w:rsidRDefault="007B22C7" w:rsidP="007B22C7">
      <w:pPr>
        <w:spacing w:before="0" w:after="0"/>
        <w:jc w:val="both"/>
        <w:rPr>
          <w:sz w:val="20"/>
          <w:szCs w:val="20"/>
        </w:rPr>
      </w:pPr>
    </w:p>
    <w:p w14:paraId="20EFDBC4" w14:textId="77777777" w:rsidR="007B22C7" w:rsidRPr="007B22C7" w:rsidRDefault="007B22C7" w:rsidP="007B22C7">
      <w:pPr>
        <w:spacing w:before="0" w:after="0"/>
        <w:jc w:val="both"/>
        <w:rPr>
          <w:color w:val="3C3C3B" w:themeColor="text1"/>
          <w:sz w:val="20"/>
          <w:szCs w:val="20"/>
        </w:rPr>
      </w:pPr>
      <w:r w:rsidRPr="007B22C7">
        <w:rPr>
          <w:color w:val="3C3C3B" w:themeColor="text1"/>
          <w:sz w:val="20"/>
          <w:szCs w:val="20"/>
        </w:rPr>
        <w:t xml:space="preserve">This facility allows you to verify the identity using a digital ID check already obtained via your own IDSP outside of our platform. If you wish to verify the identity using this method, please select </w:t>
      </w:r>
      <w:r w:rsidRPr="007B22C7">
        <w:rPr>
          <w:b/>
          <w:bCs/>
          <w:color w:val="3C3C3B" w:themeColor="text1"/>
          <w:sz w:val="20"/>
          <w:szCs w:val="20"/>
        </w:rPr>
        <w:t xml:space="preserve">‘Complete the ID check using a digital ID check already obtained’ </w:t>
      </w:r>
      <w:r w:rsidRPr="007B22C7">
        <w:rPr>
          <w:color w:val="3C3C3B" w:themeColor="text1"/>
          <w:sz w:val="20"/>
          <w:szCs w:val="20"/>
        </w:rPr>
        <w:t>(see screen shot 9 above and screen shot 13 below.)</w:t>
      </w:r>
    </w:p>
    <w:p w14:paraId="2CCEA9EC" w14:textId="77777777" w:rsidR="007B22C7" w:rsidRPr="007B22C7" w:rsidRDefault="007B22C7" w:rsidP="007B22C7">
      <w:pPr>
        <w:spacing w:before="0" w:after="0"/>
        <w:jc w:val="both"/>
        <w:rPr>
          <w:color w:val="3C3C3B" w:themeColor="text1"/>
          <w:sz w:val="20"/>
          <w:szCs w:val="20"/>
        </w:rPr>
      </w:pPr>
    </w:p>
    <w:p w14:paraId="0F5993A9" w14:textId="77777777" w:rsidR="007B22C7" w:rsidRPr="007B22C7" w:rsidRDefault="007B22C7" w:rsidP="007B22C7">
      <w:pPr>
        <w:numPr>
          <w:ilvl w:val="0"/>
          <w:numId w:val="11"/>
        </w:numPr>
        <w:spacing w:before="0" w:after="0"/>
        <w:jc w:val="both"/>
        <w:rPr>
          <w:color w:val="3C3C3B" w:themeColor="text1"/>
          <w:sz w:val="20"/>
          <w:szCs w:val="20"/>
        </w:rPr>
      </w:pPr>
      <w:r w:rsidRPr="007B22C7">
        <w:rPr>
          <w:color w:val="3C3C3B" w:themeColor="text1"/>
          <w:sz w:val="20"/>
          <w:szCs w:val="20"/>
        </w:rPr>
        <w:t>Please select the ID documents verified by the IDSP as part of the digital ID check undertaken.</w:t>
      </w:r>
    </w:p>
    <w:p w14:paraId="7A827476" w14:textId="77777777" w:rsidR="007B22C7" w:rsidRPr="007B22C7" w:rsidRDefault="007B22C7" w:rsidP="007B22C7">
      <w:pPr>
        <w:numPr>
          <w:ilvl w:val="0"/>
          <w:numId w:val="11"/>
        </w:numPr>
        <w:spacing w:before="0" w:after="0"/>
        <w:jc w:val="both"/>
        <w:rPr>
          <w:color w:val="3C3C3B" w:themeColor="text1"/>
          <w:sz w:val="20"/>
          <w:szCs w:val="20"/>
        </w:rPr>
      </w:pPr>
      <w:r w:rsidRPr="007B22C7">
        <w:rPr>
          <w:color w:val="3C3C3B" w:themeColor="text1"/>
          <w:sz w:val="20"/>
          <w:szCs w:val="20"/>
        </w:rPr>
        <w:t>Ensure that you confirm from the drop-down boxes that they have verified the applicant’s address and also that they have verified a document containing their date of birth.</w:t>
      </w:r>
    </w:p>
    <w:p w14:paraId="79BACA4D" w14:textId="77777777" w:rsidR="007B22C7" w:rsidRPr="007B22C7" w:rsidRDefault="007B22C7" w:rsidP="007B22C7">
      <w:pPr>
        <w:numPr>
          <w:ilvl w:val="0"/>
          <w:numId w:val="11"/>
        </w:numPr>
        <w:spacing w:before="0" w:after="0"/>
        <w:jc w:val="both"/>
        <w:rPr>
          <w:color w:val="3C3C3B" w:themeColor="text1"/>
          <w:sz w:val="20"/>
          <w:szCs w:val="20"/>
        </w:rPr>
      </w:pPr>
      <w:r w:rsidRPr="007B22C7">
        <w:rPr>
          <w:color w:val="3C3C3B" w:themeColor="text1"/>
          <w:sz w:val="20"/>
          <w:szCs w:val="20"/>
        </w:rPr>
        <w:t>Please upload a copy of the digital ID report obtained from your IDSP by clicking ‘Choose File’</w:t>
      </w:r>
    </w:p>
    <w:p w14:paraId="0DEFDA7F" w14:textId="77777777" w:rsidR="007B22C7" w:rsidRPr="007B22C7" w:rsidRDefault="007B22C7" w:rsidP="007B22C7">
      <w:pPr>
        <w:numPr>
          <w:ilvl w:val="0"/>
          <w:numId w:val="11"/>
        </w:numPr>
        <w:spacing w:before="0" w:after="0"/>
        <w:jc w:val="both"/>
        <w:rPr>
          <w:color w:val="3C3C3B" w:themeColor="text1"/>
          <w:sz w:val="20"/>
          <w:szCs w:val="20"/>
        </w:rPr>
      </w:pPr>
      <w:r w:rsidRPr="007B22C7">
        <w:rPr>
          <w:color w:val="3C3C3B" w:themeColor="text1"/>
          <w:sz w:val="20"/>
          <w:szCs w:val="20"/>
        </w:rPr>
        <w:t>If a Cost Code or Personnel Number is required to be assigned to the specific application, this can be entered in the Cost Code / Personnel Number field.</w:t>
      </w:r>
    </w:p>
    <w:p w14:paraId="459DEA9E" w14:textId="77777777" w:rsidR="007B22C7" w:rsidRPr="007B22C7" w:rsidRDefault="007B22C7" w:rsidP="007B22C7">
      <w:pPr>
        <w:numPr>
          <w:ilvl w:val="0"/>
          <w:numId w:val="11"/>
        </w:numPr>
        <w:spacing w:before="0" w:after="0"/>
        <w:jc w:val="both"/>
        <w:rPr>
          <w:color w:val="3C3C3B" w:themeColor="text1"/>
          <w:sz w:val="20"/>
          <w:szCs w:val="20"/>
        </w:rPr>
      </w:pPr>
      <w:r w:rsidRPr="007B22C7">
        <w:rPr>
          <w:color w:val="3C3C3B" w:themeColor="text1"/>
          <w:sz w:val="20"/>
          <w:szCs w:val="20"/>
        </w:rPr>
        <w:t>Now click ‘</w:t>
      </w:r>
      <w:r w:rsidRPr="007B22C7">
        <w:rPr>
          <w:b/>
          <w:color w:val="3C3C3B" w:themeColor="text1"/>
          <w:sz w:val="20"/>
          <w:szCs w:val="20"/>
        </w:rPr>
        <w:t>Save</w:t>
      </w:r>
      <w:r w:rsidRPr="007B22C7">
        <w:rPr>
          <w:color w:val="3C3C3B" w:themeColor="text1"/>
          <w:sz w:val="20"/>
          <w:szCs w:val="20"/>
        </w:rPr>
        <w:t>’ and then click the ‘</w:t>
      </w:r>
      <w:r w:rsidRPr="007B22C7">
        <w:rPr>
          <w:b/>
          <w:color w:val="3C3C3B" w:themeColor="text1"/>
          <w:sz w:val="20"/>
          <w:szCs w:val="20"/>
        </w:rPr>
        <w:t>Return to Application</w:t>
      </w:r>
      <w:r w:rsidRPr="007B22C7">
        <w:rPr>
          <w:color w:val="3C3C3B" w:themeColor="text1"/>
          <w:sz w:val="20"/>
          <w:szCs w:val="20"/>
        </w:rPr>
        <w:t>’ icon in the green box located at the top of the screen. Now you are ready to complete Section Y of the form (this is the equivalent to Section X on the new lilac paper DBS application forms).</w:t>
      </w:r>
    </w:p>
    <w:p w14:paraId="563E76E1" w14:textId="77777777" w:rsidR="007B22C7" w:rsidRPr="007B22C7" w:rsidRDefault="007B22C7" w:rsidP="007B22C7">
      <w:pPr>
        <w:numPr>
          <w:ilvl w:val="0"/>
          <w:numId w:val="11"/>
        </w:numPr>
        <w:spacing w:before="0" w:after="0"/>
        <w:jc w:val="both"/>
        <w:rPr>
          <w:color w:val="3C3C3B" w:themeColor="text1"/>
          <w:sz w:val="20"/>
          <w:szCs w:val="20"/>
        </w:rPr>
      </w:pPr>
      <w:r w:rsidRPr="007B22C7">
        <w:rPr>
          <w:color w:val="3C3C3B" w:themeColor="text1"/>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7B22C7">
        <w:rPr>
          <w:b/>
          <w:bCs/>
          <w:color w:val="3C3C3B" w:themeColor="text1"/>
          <w:sz w:val="20"/>
          <w:szCs w:val="20"/>
        </w:rPr>
        <w:t>‘Reset ID Check’</w:t>
      </w:r>
      <w:r w:rsidRPr="007B22C7">
        <w:rPr>
          <w:color w:val="3C3C3B" w:themeColor="text1"/>
          <w:sz w:val="20"/>
          <w:szCs w:val="20"/>
        </w:rPr>
        <w:t xml:space="preserve"> button found at the bottom of the screen.</w:t>
      </w:r>
    </w:p>
    <w:p w14:paraId="35637A85" w14:textId="77777777" w:rsidR="007B22C7" w:rsidRPr="00BC796D" w:rsidRDefault="007B22C7" w:rsidP="007B22C7">
      <w:pPr>
        <w:spacing w:before="0" w:after="0"/>
        <w:jc w:val="both"/>
        <w:rPr>
          <w:b/>
          <w:color w:val="005B82"/>
          <w:sz w:val="20"/>
          <w:szCs w:val="20"/>
        </w:rPr>
      </w:pPr>
    </w:p>
    <w:p w14:paraId="445FFF8E" w14:textId="77777777" w:rsidR="007B22C7" w:rsidRDefault="007B22C7" w:rsidP="007B22C7">
      <w:pPr>
        <w:spacing w:before="0" w:after="0"/>
        <w:jc w:val="both"/>
        <w:rPr>
          <w:color w:val="3C3C3C"/>
          <w:sz w:val="20"/>
          <w:szCs w:val="20"/>
        </w:rPr>
      </w:pPr>
      <w:r>
        <w:rPr>
          <w:noProof/>
        </w:rPr>
        <w:drawing>
          <wp:inline distT="0" distB="0" distL="0" distR="0" wp14:anchorId="36FF0733" wp14:editId="1062E9BA">
            <wp:extent cx="5003800" cy="3915599"/>
            <wp:effectExtent l="19050" t="19050" r="2540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869" t="3861" r="16017"/>
                    <a:stretch/>
                  </pic:blipFill>
                  <pic:spPr bwMode="auto">
                    <a:xfrm>
                      <a:off x="0" y="0"/>
                      <a:ext cx="5038583" cy="394281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DBD01D" w14:textId="77777777" w:rsidR="007B22C7" w:rsidRDefault="007B22C7" w:rsidP="007B22C7">
      <w:pPr>
        <w:spacing w:before="0" w:after="0"/>
        <w:jc w:val="both"/>
        <w:rPr>
          <w:b/>
          <w:color w:val="005B82"/>
          <w:sz w:val="20"/>
          <w:szCs w:val="20"/>
        </w:rPr>
      </w:pPr>
      <w:r w:rsidRPr="00102727">
        <w:rPr>
          <w:b/>
          <w:color w:val="005B82"/>
          <w:sz w:val="20"/>
          <w:szCs w:val="20"/>
        </w:rPr>
        <w:t>Screen Shot 1</w:t>
      </w:r>
      <w:r>
        <w:rPr>
          <w:b/>
          <w:color w:val="005B82"/>
          <w:sz w:val="20"/>
          <w:szCs w:val="20"/>
        </w:rPr>
        <w:t>3</w:t>
      </w:r>
    </w:p>
    <w:p w14:paraId="58CBC718" w14:textId="77777777" w:rsidR="007B22C7" w:rsidRDefault="007B22C7" w:rsidP="007B22C7">
      <w:pPr>
        <w:spacing w:before="0" w:after="0"/>
        <w:jc w:val="both"/>
        <w:rPr>
          <w:b/>
          <w:color w:val="005B82"/>
          <w:sz w:val="20"/>
          <w:szCs w:val="20"/>
        </w:rPr>
      </w:pPr>
    </w:p>
    <w:p w14:paraId="1CA1C667" w14:textId="77777777" w:rsidR="007B22C7" w:rsidRDefault="007B22C7" w:rsidP="007B22C7">
      <w:pPr>
        <w:spacing w:before="0" w:after="0"/>
        <w:jc w:val="both"/>
        <w:rPr>
          <w:b/>
          <w:color w:val="005B82"/>
          <w:sz w:val="20"/>
          <w:szCs w:val="20"/>
        </w:rPr>
      </w:pPr>
    </w:p>
    <w:p w14:paraId="0545195D" w14:textId="77777777" w:rsidR="007B22C7" w:rsidRDefault="007B22C7" w:rsidP="007B22C7">
      <w:pPr>
        <w:spacing w:before="0" w:after="0"/>
        <w:jc w:val="both"/>
        <w:rPr>
          <w:b/>
          <w:color w:val="005B82"/>
          <w:sz w:val="20"/>
          <w:szCs w:val="20"/>
        </w:rPr>
      </w:pPr>
    </w:p>
    <w:p w14:paraId="46EAC440" w14:textId="77777777" w:rsidR="007B22C7" w:rsidRDefault="007B22C7" w:rsidP="007B22C7">
      <w:pPr>
        <w:spacing w:before="0" w:after="0"/>
        <w:jc w:val="both"/>
        <w:rPr>
          <w:b/>
          <w:color w:val="005B82"/>
          <w:sz w:val="20"/>
          <w:szCs w:val="20"/>
        </w:rPr>
      </w:pPr>
    </w:p>
    <w:p w14:paraId="37779F52" w14:textId="77777777" w:rsidR="007B22C7" w:rsidRDefault="007B22C7" w:rsidP="007B22C7">
      <w:pPr>
        <w:spacing w:before="0" w:after="0"/>
        <w:jc w:val="both"/>
        <w:rPr>
          <w:b/>
          <w:color w:val="005B82"/>
          <w:sz w:val="20"/>
          <w:szCs w:val="20"/>
        </w:rPr>
      </w:pPr>
    </w:p>
    <w:p w14:paraId="0327DEFD" w14:textId="77777777" w:rsidR="007B22C7" w:rsidRDefault="007B22C7" w:rsidP="007B22C7">
      <w:pPr>
        <w:spacing w:before="0" w:after="0"/>
        <w:jc w:val="both"/>
        <w:rPr>
          <w:b/>
          <w:color w:val="005B82"/>
          <w:sz w:val="20"/>
          <w:szCs w:val="20"/>
        </w:rPr>
      </w:pPr>
    </w:p>
    <w:p w14:paraId="2BA24D5A" w14:textId="77777777" w:rsidR="007B22C7" w:rsidRDefault="007B22C7" w:rsidP="007B22C7">
      <w:pPr>
        <w:spacing w:before="0" w:after="0"/>
        <w:jc w:val="both"/>
        <w:rPr>
          <w:b/>
          <w:color w:val="005B82"/>
          <w:sz w:val="20"/>
          <w:szCs w:val="20"/>
        </w:rPr>
      </w:pPr>
    </w:p>
    <w:p w14:paraId="0C7E4D71" w14:textId="77777777" w:rsidR="007B22C7" w:rsidRDefault="007B22C7" w:rsidP="007B22C7">
      <w:pPr>
        <w:spacing w:before="0" w:after="0"/>
        <w:jc w:val="both"/>
        <w:rPr>
          <w:b/>
          <w:color w:val="005B82"/>
          <w:sz w:val="20"/>
          <w:szCs w:val="20"/>
        </w:rPr>
      </w:pPr>
    </w:p>
    <w:p w14:paraId="646DA710" w14:textId="77777777" w:rsidR="007B22C7" w:rsidRDefault="007B22C7" w:rsidP="007B22C7">
      <w:pPr>
        <w:spacing w:before="0" w:after="0"/>
        <w:jc w:val="both"/>
        <w:rPr>
          <w:b/>
          <w:color w:val="005B82"/>
          <w:sz w:val="20"/>
          <w:szCs w:val="20"/>
        </w:rPr>
      </w:pPr>
    </w:p>
    <w:p w14:paraId="1ECB0809" w14:textId="77777777" w:rsidR="007B22C7" w:rsidRDefault="007B22C7" w:rsidP="007B22C7">
      <w:pPr>
        <w:spacing w:before="0" w:after="0"/>
        <w:jc w:val="both"/>
        <w:rPr>
          <w:b/>
          <w:color w:val="005B82"/>
          <w:sz w:val="20"/>
          <w:szCs w:val="20"/>
        </w:rPr>
      </w:pPr>
    </w:p>
    <w:p w14:paraId="6DFFFC76" w14:textId="77777777" w:rsidR="007B22C7" w:rsidRPr="007B22C7" w:rsidRDefault="007B22C7" w:rsidP="007B22C7">
      <w:pPr>
        <w:spacing w:before="0" w:after="0"/>
        <w:jc w:val="both"/>
        <w:rPr>
          <w:rFonts w:cs="Calibri"/>
          <w:b/>
          <w:color w:val="005B82"/>
          <w:sz w:val="24"/>
          <w:szCs w:val="24"/>
        </w:rPr>
      </w:pPr>
      <w:r w:rsidRPr="007B22C7">
        <w:rPr>
          <w:rFonts w:cs="Calibri"/>
          <w:b/>
          <w:color w:val="005B82"/>
          <w:sz w:val="24"/>
          <w:szCs w:val="24"/>
        </w:rPr>
        <w:lastRenderedPageBreak/>
        <w:t>Verifying identity using original documents provided to you by the applicant</w:t>
      </w:r>
    </w:p>
    <w:p w14:paraId="108527BE" w14:textId="77777777" w:rsidR="007B22C7" w:rsidRPr="000B102A" w:rsidRDefault="007B22C7" w:rsidP="007B22C7">
      <w:pPr>
        <w:spacing w:before="0" w:after="0"/>
        <w:jc w:val="both"/>
        <w:rPr>
          <w:rFonts w:cs="Calibri"/>
          <w:b/>
          <w:color w:val="005B82"/>
          <w:sz w:val="20"/>
          <w:szCs w:val="20"/>
        </w:rPr>
      </w:pPr>
    </w:p>
    <w:p w14:paraId="5F5254A6" w14:textId="77777777" w:rsidR="007B22C7" w:rsidRPr="007B22C7" w:rsidRDefault="007B22C7" w:rsidP="007B22C7">
      <w:pPr>
        <w:spacing w:before="0" w:after="0"/>
        <w:jc w:val="both"/>
        <w:rPr>
          <w:color w:val="3C3C3B" w:themeColor="text1"/>
          <w:sz w:val="20"/>
          <w:szCs w:val="20"/>
        </w:rPr>
      </w:pPr>
      <w:r w:rsidRPr="007B22C7">
        <w:rPr>
          <w:color w:val="3C3C3B" w:themeColor="text1"/>
          <w:sz w:val="20"/>
          <w:szCs w:val="20"/>
        </w:rPr>
        <w:t xml:space="preserve">If you do not wish to verify identity using a digital ID check, please select </w:t>
      </w:r>
      <w:r w:rsidRPr="007B22C7">
        <w:rPr>
          <w:b/>
          <w:bCs/>
          <w:color w:val="3C3C3B" w:themeColor="text1"/>
          <w:sz w:val="20"/>
          <w:szCs w:val="20"/>
        </w:rPr>
        <w:t xml:space="preserve">‘Complete the ID check manually using original documents provided by the applicant’ </w:t>
      </w:r>
      <w:r w:rsidRPr="007B22C7">
        <w:rPr>
          <w:color w:val="3C3C3B" w:themeColor="text1"/>
          <w:sz w:val="20"/>
          <w:szCs w:val="20"/>
        </w:rPr>
        <w:t>(see screen shot 9 above and screen shot 14 below.)</w:t>
      </w:r>
    </w:p>
    <w:p w14:paraId="3AB065FF" w14:textId="00FD616B" w:rsidR="007B22C7" w:rsidRDefault="007B22C7" w:rsidP="007B22C7">
      <w:pPr>
        <w:pStyle w:val="BodyText-SW"/>
        <w:jc w:val="both"/>
      </w:pPr>
    </w:p>
    <w:p w14:paraId="35CAE8EA" w14:textId="138EF707" w:rsidR="003C1758" w:rsidRDefault="00214B6E" w:rsidP="003C1758">
      <w:pPr>
        <w:pStyle w:val="BodyText-SW"/>
      </w:pPr>
      <w:r>
        <w:rPr>
          <w:rFonts w:ascii="Calibri" w:hAnsi="Calibri"/>
          <w:noProof/>
          <w:color w:val="3C3C3C"/>
          <w:szCs w:val="20"/>
        </w:rPr>
        <w:drawing>
          <wp:anchor distT="0" distB="0" distL="114300" distR="114300" simplePos="0" relativeHeight="251654144" behindDoc="0" locked="0" layoutInCell="1" allowOverlap="1" wp14:anchorId="14661E56" wp14:editId="057C668D">
            <wp:simplePos x="0" y="0"/>
            <wp:positionH relativeFrom="column">
              <wp:posOffset>62866</wp:posOffset>
            </wp:positionH>
            <wp:positionV relativeFrom="paragraph">
              <wp:posOffset>19051</wp:posOffset>
            </wp:positionV>
            <wp:extent cx="370668" cy="177800"/>
            <wp:effectExtent l="0" t="0" r="0" b="0"/>
            <wp:wrapNone/>
            <wp:docPr id="630349340" name="Picture 63034934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886" cy="178384"/>
                    </a:xfrm>
                    <a:prstGeom prst="rect">
                      <a:avLst/>
                    </a:prstGeom>
                    <a:noFill/>
                    <a:ln>
                      <a:noFill/>
                    </a:ln>
                  </pic:spPr>
                </pic:pic>
              </a:graphicData>
            </a:graphic>
            <wp14:sizeRelH relativeFrom="page">
              <wp14:pctWidth>0</wp14:pctWidth>
            </wp14:sizeRelH>
            <wp14:sizeRelV relativeFrom="page">
              <wp14:pctHeight>0</wp14:pctHeight>
            </wp14:sizeRelV>
          </wp:anchor>
        </w:drawing>
      </w:r>
      <w:r w:rsidR="001F3912">
        <w:rPr>
          <w:noProof/>
        </w:rPr>
        <w:drawing>
          <wp:inline distT="0" distB="0" distL="0" distR="0" wp14:anchorId="497EE3B6" wp14:editId="6AE5E5A9">
            <wp:extent cx="5010150" cy="2856333"/>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333"/>
                    <a:stretch/>
                  </pic:blipFill>
                  <pic:spPr bwMode="auto">
                    <a:xfrm>
                      <a:off x="0" y="0"/>
                      <a:ext cx="5028091" cy="286656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5616AD" w14:textId="09B43641" w:rsidR="005848AB" w:rsidRPr="00F435E4" w:rsidRDefault="003C1758" w:rsidP="00B84ED8">
      <w:pPr>
        <w:pStyle w:val="BodyTextBold-SW"/>
        <w:spacing w:after="0"/>
        <w:rPr>
          <w:color w:val="005B82"/>
        </w:rPr>
      </w:pPr>
      <w:r w:rsidRPr="00F435E4">
        <w:rPr>
          <w:color w:val="005B82"/>
        </w:rPr>
        <w:t xml:space="preserve">Screen Shot </w:t>
      </w:r>
      <w:r w:rsidR="007B22C7">
        <w:rPr>
          <w:color w:val="005B82"/>
        </w:rPr>
        <w:t>14</w:t>
      </w:r>
    </w:p>
    <w:p w14:paraId="1C11706B" w14:textId="77777777" w:rsidR="00F435E4" w:rsidRPr="002C5ED6" w:rsidRDefault="00F435E4" w:rsidP="00B84ED8">
      <w:pPr>
        <w:pStyle w:val="BodyTextBold-SW"/>
        <w:spacing w:after="0"/>
        <w:rPr>
          <w:color w:val="5087B4"/>
        </w:rPr>
      </w:pPr>
    </w:p>
    <w:p w14:paraId="5688275D" w14:textId="07EDB621" w:rsidR="005848AB" w:rsidRDefault="002A35F2" w:rsidP="00041961">
      <w:pPr>
        <w:pStyle w:val="BodyText-SW"/>
        <w:numPr>
          <w:ilvl w:val="0"/>
          <w:numId w:val="5"/>
        </w:numPr>
        <w:jc w:val="both"/>
      </w:pPr>
      <w:r w:rsidRPr="002A35F2">
        <w:t xml:space="preserve">Please </w:t>
      </w:r>
      <w:r w:rsidR="005848AB">
        <w:t xml:space="preserve">select the ID that the applicant has provided for you from the drop down boxes. Guidance notes can be found </w:t>
      </w:r>
      <w:r w:rsidR="00F435E4">
        <w:t>at the end of this document</w:t>
      </w:r>
      <w:r w:rsidR="005848AB">
        <w:t xml:space="preserve"> and are in accordance with Disclosure Scotland Code of Practice. Please ensure at all times that you follow the ID checking rules e.g. do not accept a bank statement if it is more than 12 months old, and do not accept an out of date passport.</w:t>
      </w:r>
    </w:p>
    <w:p w14:paraId="405AF599" w14:textId="77777777" w:rsidR="005848AB" w:rsidRDefault="005848AB" w:rsidP="00041961">
      <w:pPr>
        <w:pStyle w:val="BodyText-SW"/>
        <w:numPr>
          <w:ilvl w:val="0"/>
          <w:numId w:val="5"/>
        </w:numPr>
        <w:jc w:val="both"/>
      </w:pPr>
      <w:r>
        <w:t xml:space="preserve">Ensure that you confirm from the drop down boxes that you have verified a document showing the applicant’s address, and also that you have verified their date of birth. </w:t>
      </w:r>
    </w:p>
    <w:p w14:paraId="7C8CCE1D" w14:textId="77777777" w:rsidR="005848AB" w:rsidRDefault="005848AB" w:rsidP="00041961">
      <w:pPr>
        <w:pStyle w:val="BodyText-SW"/>
        <w:numPr>
          <w:ilvl w:val="0"/>
          <w:numId w:val="5"/>
        </w:numPr>
        <w:jc w:val="both"/>
      </w:pPr>
      <w:r>
        <w:t>If a Cost Code or Personnel Number is required to be assigned to the specific application, this can be entered in the Cost Code / Personnel Number field.</w:t>
      </w:r>
    </w:p>
    <w:p w14:paraId="40CC1F14" w14:textId="1EBF53F8" w:rsidR="005848AB" w:rsidRDefault="005848AB" w:rsidP="00041961">
      <w:pPr>
        <w:pStyle w:val="BodyText-SW"/>
        <w:numPr>
          <w:ilvl w:val="0"/>
          <w:numId w:val="5"/>
        </w:numPr>
        <w:jc w:val="both"/>
      </w:pPr>
      <w:r>
        <w:t xml:space="preserve">Finally click ‘Save’ and then click the ‘Return to Application’ icon in the green box located at the top of the screen. </w:t>
      </w:r>
    </w:p>
    <w:p w14:paraId="2D051701" w14:textId="77777777" w:rsidR="001F3912" w:rsidRDefault="001F3912" w:rsidP="001F3912">
      <w:pPr>
        <w:pStyle w:val="BodyText-SW"/>
        <w:ind w:left="720"/>
        <w:jc w:val="both"/>
      </w:pPr>
    </w:p>
    <w:p w14:paraId="71D11582" w14:textId="77777777" w:rsidR="005848AB" w:rsidRDefault="005848AB" w:rsidP="00041961">
      <w:pPr>
        <w:pStyle w:val="BodyText-SW"/>
        <w:jc w:val="both"/>
      </w:pPr>
      <w:r w:rsidRPr="005848AB">
        <w:t>Once you have fully completed the applicant’s identity verification, you will then need to liaise with your appointed Applicant Managers/</w:t>
      </w:r>
      <w:proofErr w:type="spellStart"/>
      <w:r w:rsidRPr="005848AB">
        <w:t>Countersignatories</w:t>
      </w:r>
      <w:proofErr w:type="spellEnd"/>
      <w:r w:rsidRPr="005848AB">
        <w:t xml:space="preserve"> for the application to be approved. Please note, until the application has been approved, the application will not be able to be forwarded to Disclosure Scotland for processing.</w:t>
      </w:r>
    </w:p>
    <w:p w14:paraId="7D3314DC" w14:textId="77777777" w:rsidR="00D6229A" w:rsidRDefault="00D6229A" w:rsidP="00041961">
      <w:pPr>
        <w:pStyle w:val="BodyTextBold-SW"/>
        <w:jc w:val="both"/>
      </w:pPr>
    </w:p>
    <w:p w14:paraId="6ACE9279" w14:textId="0BAD648E" w:rsidR="001F3912" w:rsidRDefault="001F3912" w:rsidP="00A0432E">
      <w:pPr>
        <w:pStyle w:val="BodyText-SW"/>
        <w:jc w:val="both"/>
      </w:pPr>
    </w:p>
    <w:p w14:paraId="15F7507D" w14:textId="4BD78807" w:rsidR="001F3912" w:rsidRDefault="001F3912" w:rsidP="00A0432E">
      <w:pPr>
        <w:pStyle w:val="BodyText-SW"/>
        <w:jc w:val="both"/>
      </w:pPr>
    </w:p>
    <w:p w14:paraId="268A4C5C" w14:textId="22A03AC4" w:rsidR="001F3912" w:rsidRDefault="001F3912" w:rsidP="00A0432E">
      <w:pPr>
        <w:pStyle w:val="BodyText-SW"/>
        <w:jc w:val="both"/>
      </w:pPr>
    </w:p>
    <w:p w14:paraId="77FB46C5" w14:textId="7DD6DE09" w:rsidR="001F3912" w:rsidRDefault="001F3912" w:rsidP="00A0432E">
      <w:pPr>
        <w:pStyle w:val="BodyText-SW"/>
        <w:jc w:val="both"/>
      </w:pPr>
    </w:p>
    <w:p w14:paraId="371103D2" w14:textId="22CC4F34" w:rsidR="001F3912" w:rsidRDefault="001F3912" w:rsidP="00A0432E">
      <w:pPr>
        <w:pStyle w:val="BodyText-SW"/>
        <w:jc w:val="both"/>
      </w:pPr>
    </w:p>
    <w:p w14:paraId="13075569" w14:textId="1B64569E" w:rsidR="001F3912" w:rsidRDefault="001F3912" w:rsidP="00A0432E">
      <w:pPr>
        <w:pStyle w:val="BodyText-SW"/>
        <w:jc w:val="both"/>
      </w:pPr>
    </w:p>
    <w:p w14:paraId="735BAB16" w14:textId="77777777" w:rsidR="001F3912" w:rsidRDefault="001F3912" w:rsidP="00A0432E">
      <w:pPr>
        <w:pStyle w:val="BodyText-SW"/>
        <w:jc w:val="both"/>
      </w:pPr>
    </w:p>
    <w:p w14:paraId="60CAAE3E" w14:textId="77777777" w:rsidR="001F3912" w:rsidRDefault="001F3912" w:rsidP="00A0432E">
      <w:pPr>
        <w:pStyle w:val="BodyText-SW"/>
        <w:jc w:val="both"/>
      </w:pPr>
    </w:p>
    <w:p w14:paraId="3A24AD26" w14:textId="508D9322" w:rsidR="001F3912" w:rsidRDefault="001F3912" w:rsidP="00A0432E">
      <w:pPr>
        <w:pStyle w:val="BodyText-SW"/>
        <w:jc w:val="both"/>
      </w:pPr>
      <w:r>
        <w:rPr>
          <w:rFonts w:ascii="Arial" w:hAnsi="Arial"/>
          <w:bCs/>
          <w:noProof/>
          <w:color w:val="404040"/>
          <w:sz w:val="18"/>
          <w:szCs w:val="20"/>
          <w:lang w:eastAsia="en-GB"/>
        </w:rPr>
        <w:lastRenderedPageBreak/>
        <mc:AlternateContent>
          <mc:Choice Requires="wps">
            <w:drawing>
              <wp:anchor distT="0" distB="0" distL="114300" distR="114300" simplePos="0" relativeHeight="251666432" behindDoc="0" locked="0" layoutInCell="1" allowOverlap="1" wp14:anchorId="7C1D9BC3" wp14:editId="16ED81C0">
                <wp:simplePos x="0" y="0"/>
                <wp:positionH relativeFrom="column">
                  <wp:posOffset>-1015365</wp:posOffset>
                </wp:positionH>
                <wp:positionV relativeFrom="paragraph">
                  <wp:posOffset>179705</wp:posOffset>
                </wp:positionV>
                <wp:extent cx="7002145" cy="467995"/>
                <wp:effectExtent l="0" t="0" r="27305" b="2730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89664BA" w14:textId="77777777" w:rsidR="001F3912" w:rsidRPr="00B9002D" w:rsidRDefault="001F3912" w:rsidP="001F3912">
                            <w:pPr>
                              <w:pStyle w:val="SectionTitle"/>
                              <w:ind w:left="1440"/>
                            </w:pPr>
                            <w:r>
                              <w:t xml:space="preserve">  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D9BC3" id="_x0000_s1031" style="position:absolute;left:0;text-align:left;margin-left:-79.95pt;margin-top:14.15pt;width:551.3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" fillcolor="#005b82" strokecolor="#5587b4 [3204]">
                <v:textbox>
                  <w:txbxContent>
                    <w:p w14:paraId="189664BA" w14:textId="77777777" w:rsidR="001F3912" w:rsidRPr="00B9002D" w:rsidRDefault="001F3912" w:rsidP="001F3912">
                      <w:pPr>
                        <w:pStyle w:val="SectionTitle"/>
                        <w:ind w:left="1440"/>
                      </w:pPr>
                      <w:r>
                        <w:t xml:space="preserve">  Find an Application</w:t>
                      </w:r>
                    </w:p>
                  </w:txbxContent>
                </v:textbox>
              </v:rect>
            </w:pict>
          </mc:Fallback>
        </mc:AlternateContent>
      </w:r>
    </w:p>
    <w:p w14:paraId="2C137069" w14:textId="77777777" w:rsidR="001F3912" w:rsidRPr="005A4837" w:rsidRDefault="001F3912" w:rsidP="001F3912">
      <w:pPr>
        <w:jc w:val="both"/>
        <w:rPr>
          <w:b/>
          <w:color w:val="800080"/>
          <w:sz w:val="20"/>
          <w:szCs w:val="20"/>
        </w:rPr>
      </w:pPr>
    </w:p>
    <w:p w14:paraId="00CC2B50" w14:textId="77777777" w:rsidR="001F3912" w:rsidRPr="005A4837" w:rsidRDefault="001F3912" w:rsidP="001F3912">
      <w:pPr>
        <w:jc w:val="both"/>
        <w:rPr>
          <w:b/>
          <w:color w:val="800080"/>
          <w:sz w:val="20"/>
          <w:szCs w:val="20"/>
        </w:rPr>
      </w:pPr>
    </w:p>
    <w:p w14:paraId="596BFCD6" w14:textId="77777777" w:rsidR="001F3912" w:rsidRPr="005A4837" w:rsidRDefault="001F3912" w:rsidP="001F3912">
      <w:pPr>
        <w:spacing w:before="0" w:after="0"/>
        <w:jc w:val="both"/>
        <w:rPr>
          <w:b/>
          <w:color w:val="800080"/>
          <w:sz w:val="20"/>
          <w:szCs w:val="20"/>
        </w:rPr>
      </w:pPr>
    </w:p>
    <w:p w14:paraId="1ECF9238" w14:textId="77777777" w:rsidR="001F3912" w:rsidRPr="00A32358" w:rsidRDefault="001F3912" w:rsidP="001F3912">
      <w:pPr>
        <w:spacing w:before="0" w:after="0"/>
        <w:jc w:val="both"/>
        <w:rPr>
          <w:color w:val="3C3C3C"/>
          <w:sz w:val="20"/>
          <w:szCs w:val="20"/>
        </w:rPr>
      </w:pPr>
      <w:r w:rsidRPr="00A32358">
        <w:rPr>
          <w:color w:val="3C3C3C"/>
          <w:sz w:val="20"/>
          <w:szCs w:val="20"/>
        </w:rPr>
        <w:t xml:space="preserve"> </w:t>
      </w:r>
      <w:r w:rsidRPr="008A3322">
        <w:rPr>
          <w:b/>
          <w:color w:val="005B82"/>
          <w:sz w:val="20"/>
          <w:szCs w:val="20"/>
        </w:rPr>
        <w:t xml:space="preserve">Step 1 </w:t>
      </w:r>
      <w:r w:rsidRPr="00A32358">
        <w:rPr>
          <w:b/>
          <w:color w:val="3C3C3C"/>
          <w:sz w:val="20"/>
          <w:szCs w:val="20"/>
        </w:rPr>
        <w:t>-</w:t>
      </w:r>
      <w:r w:rsidRPr="00A32358">
        <w:rPr>
          <w:color w:val="3C3C3C"/>
          <w:sz w:val="20"/>
          <w:szCs w:val="20"/>
        </w:rPr>
        <w:t xml:space="preserve"> Finding an individual application – see screen shots 1</w:t>
      </w:r>
      <w:r>
        <w:rPr>
          <w:color w:val="3C3C3C"/>
          <w:sz w:val="20"/>
          <w:szCs w:val="20"/>
        </w:rPr>
        <w:t>5</w:t>
      </w:r>
      <w:r w:rsidRPr="00A32358">
        <w:rPr>
          <w:color w:val="3C3C3C"/>
          <w:sz w:val="20"/>
          <w:szCs w:val="20"/>
        </w:rPr>
        <w:t xml:space="preserve"> &amp; 1</w:t>
      </w:r>
      <w:r>
        <w:rPr>
          <w:color w:val="3C3C3C"/>
          <w:sz w:val="20"/>
          <w:szCs w:val="20"/>
        </w:rPr>
        <w:t>6</w:t>
      </w:r>
      <w:r w:rsidRPr="00A32358">
        <w:rPr>
          <w:color w:val="3C3C3C"/>
          <w:sz w:val="20"/>
          <w:szCs w:val="20"/>
        </w:rPr>
        <w:t>.</w:t>
      </w:r>
    </w:p>
    <w:p w14:paraId="1C2942DE" w14:textId="77777777" w:rsidR="001F3912" w:rsidRPr="00A32358" w:rsidRDefault="001F3912" w:rsidP="001F3912">
      <w:pPr>
        <w:spacing w:before="0" w:after="0"/>
        <w:jc w:val="both"/>
        <w:rPr>
          <w:color w:val="3C3C3C"/>
          <w:sz w:val="20"/>
          <w:szCs w:val="20"/>
        </w:rPr>
      </w:pPr>
    </w:p>
    <w:p w14:paraId="75F6EDED" w14:textId="77777777" w:rsidR="001F3912" w:rsidRPr="00A32358" w:rsidRDefault="001F3912" w:rsidP="001F3912">
      <w:pPr>
        <w:numPr>
          <w:ilvl w:val="0"/>
          <w:numId w:val="12"/>
        </w:numPr>
        <w:spacing w:before="0" w:after="0"/>
        <w:ind w:left="426" w:hanging="426"/>
        <w:jc w:val="both"/>
        <w:rPr>
          <w:color w:val="3C3C3C"/>
          <w:sz w:val="20"/>
          <w:szCs w:val="20"/>
        </w:rPr>
      </w:pPr>
      <w:r w:rsidRPr="00A32358">
        <w:rPr>
          <w:color w:val="3C3C3C"/>
          <w:sz w:val="20"/>
          <w:szCs w:val="20"/>
        </w:rPr>
        <w:t>To find an individual application from the list of applications that require identity verification, please click on ‘</w:t>
      </w:r>
      <w:r w:rsidRPr="00A32358">
        <w:rPr>
          <w:b/>
          <w:color w:val="3C3C3C"/>
          <w:sz w:val="20"/>
          <w:szCs w:val="20"/>
        </w:rPr>
        <w:t>Find Application</w:t>
      </w:r>
      <w:r w:rsidRPr="00A32358">
        <w:rPr>
          <w:color w:val="3C3C3C"/>
          <w:sz w:val="20"/>
          <w:szCs w:val="20"/>
        </w:rPr>
        <w:t>’</w:t>
      </w:r>
    </w:p>
    <w:p w14:paraId="1D128E8B" w14:textId="77777777" w:rsidR="001F3912" w:rsidRDefault="001F3912" w:rsidP="001F3912">
      <w:pPr>
        <w:spacing w:before="0" w:after="0"/>
        <w:jc w:val="both"/>
        <w:rPr>
          <w:noProof/>
          <w:lang w:eastAsia="en-GB"/>
        </w:rPr>
      </w:pPr>
    </w:p>
    <w:p w14:paraId="6BF31E45" w14:textId="77777777" w:rsidR="001F3912" w:rsidRDefault="001F3912" w:rsidP="001F3912">
      <w:pPr>
        <w:spacing w:before="0" w:after="0"/>
        <w:jc w:val="both"/>
        <w:rPr>
          <w:b/>
          <w:sz w:val="20"/>
          <w:szCs w:val="20"/>
        </w:rPr>
      </w:pPr>
      <w:r>
        <w:rPr>
          <w:noProof/>
          <w:sz w:val="20"/>
          <w:szCs w:val="20"/>
        </w:rPr>
        <mc:AlternateContent>
          <mc:Choice Requires="wps">
            <w:drawing>
              <wp:anchor distT="0" distB="0" distL="114300" distR="114300" simplePos="0" relativeHeight="251665408" behindDoc="0" locked="0" layoutInCell="1" allowOverlap="1" wp14:anchorId="520AD756" wp14:editId="04F3E220">
                <wp:simplePos x="0" y="0"/>
                <wp:positionH relativeFrom="column">
                  <wp:posOffset>3526155</wp:posOffset>
                </wp:positionH>
                <wp:positionV relativeFrom="paragraph">
                  <wp:posOffset>1161415</wp:posOffset>
                </wp:positionV>
                <wp:extent cx="685800" cy="260350"/>
                <wp:effectExtent l="38100" t="38100" r="114300" b="120650"/>
                <wp:wrapNone/>
                <wp:docPr id="43" name="Rectangle 43"/>
                <wp:cNvGraphicFramePr/>
                <a:graphic xmlns:a="http://schemas.openxmlformats.org/drawingml/2006/main">
                  <a:graphicData uri="http://schemas.microsoft.com/office/word/2010/wordprocessingShape">
                    <wps:wsp>
                      <wps:cNvSpPr/>
                      <wps:spPr>
                        <a:xfrm>
                          <a:off x="0" y="0"/>
                          <a:ext cx="685800" cy="2603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62D62" id="Rectangle 43" o:spid="_x0000_s1026" style="position:absolute;margin-left:277.65pt;margin-top:91.45pt;width:54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" filled="f" strokecolor="red" strokeweight="2pt">
                <v:shadow on="t" color="black" opacity="26214f" origin="-.5,-.5" offset=".74836mm,.74836mm"/>
              </v:rect>
            </w:pict>
          </mc:Fallback>
        </mc:AlternateContent>
      </w:r>
      <w:r>
        <w:rPr>
          <w:noProof/>
        </w:rPr>
        <w:drawing>
          <wp:inline distT="0" distB="0" distL="0" distR="0" wp14:anchorId="1B369DF9" wp14:editId="195723B7">
            <wp:extent cx="4997450" cy="2258764"/>
            <wp:effectExtent l="19050" t="19050" r="1270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764" b="21072"/>
                    <a:stretch/>
                  </pic:blipFill>
                  <pic:spPr bwMode="auto">
                    <a:xfrm>
                      <a:off x="0" y="0"/>
                      <a:ext cx="5037052" cy="22766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8DD2A9C" w14:textId="77777777" w:rsidR="001F3912" w:rsidRPr="00B27743" w:rsidRDefault="001F3912" w:rsidP="001F3912">
      <w:pPr>
        <w:spacing w:before="0" w:after="0"/>
        <w:jc w:val="both"/>
        <w:rPr>
          <w:b/>
          <w:color w:val="005B82"/>
          <w:sz w:val="20"/>
          <w:szCs w:val="20"/>
        </w:rPr>
      </w:pPr>
      <w:r w:rsidRPr="00B27743">
        <w:rPr>
          <w:b/>
          <w:color w:val="005B82"/>
          <w:sz w:val="20"/>
          <w:szCs w:val="20"/>
        </w:rPr>
        <w:t>Screen Shot 1</w:t>
      </w:r>
      <w:r>
        <w:rPr>
          <w:b/>
          <w:color w:val="005B82"/>
          <w:sz w:val="20"/>
          <w:szCs w:val="20"/>
        </w:rPr>
        <w:t>5</w:t>
      </w:r>
    </w:p>
    <w:p w14:paraId="07B89218" w14:textId="77777777" w:rsidR="001F3912" w:rsidRDefault="001F3912" w:rsidP="001F3912">
      <w:pPr>
        <w:spacing w:before="0" w:after="0"/>
        <w:jc w:val="both"/>
        <w:rPr>
          <w:b/>
          <w:sz w:val="20"/>
          <w:szCs w:val="20"/>
        </w:rPr>
      </w:pPr>
    </w:p>
    <w:p w14:paraId="4EC95A04" w14:textId="77777777" w:rsidR="001F3912" w:rsidRPr="00A32358" w:rsidRDefault="001F3912" w:rsidP="001F3912">
      <w:pPr>
        <w:numPr>
          <w:ilvl w:val="0"/>
          <w:numId w:val="13"/>
        </w:numPr>
        <w:tabs>
          <w:tab w:val="clear" w:pos="765"/>
        </w:tabs>
        <w:spacing w:before="0" w:after="0"/>
        <w:ind w:left="360" w:hanging="360"/>
        <w:jc w:val="both"/>
        <w:rPr>
          <w:color w:val="3C3C3C"/>
          <w:sz w:val="20"/>
          <w:szCs w:val="20"/>
        </w:rPr>
      </w:pPr>
      <w:r w:rsidRPr="00A32358">
        <w:rPr>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Pr>
          <w:color w:val="3C3C3C"/>
          <w:sz w:val="20"/>
          <w:szCs w:val="20"/>
        </w:rPr>
        <w:t>,</w:t>
      </w:r>
      <w:r w:rsidRPr="00A32358">
        <w:rPr>
          <w:color w:val="3C3C3C"/>
          <w:sz w:val="20"/>
          <w:szCs w:val="20"/>
        </w:rPr>
        <w:t xml:space="preserve"> if you enter their date of birth as well, then this will define the search results accordingly.</w:t>
      </w:r>
    </w:p>
    <w:p w14:paraId="1D8F273E" w14:textId="77777777" w:rsidR="001F3912" w:rsidRDefault="001F3912" w:rsidP="001F3912">
      <w:pPr>
        <w:spacing w:before="0" w:after="0"/>
        <w:jc w:val="both"/>
        <w:rPr>
          <w:b/>
          <w:sz w:val="20"/>
          <w:szCs w:val="20"/>
        </w:rPr>
      </w:pPr>
    </w:p>
    <w:p w14:paraId="17E13C8F" w14:textId="77777777" w:rsidR="001F3912" w:rsidRDefault="001F3912" w:rsidP="001F3912">
      <w:pPr>
        <w:spacing w:before="0" w:after="0"/>
        <w:jc w:val="both"/>
        <w:rPr>
          <w:b/>
          <w:sz w:val="20"/>
          <w:szCs w:val="20"/>
        </w:rPr>
      </w:pPr>
      <w:r>
        <w:rPr>
          <w:noProof/>
        </w:rPr>
        <w:drawing>
          <wp:inline distT="0" distB="0" distL="0" distR="0" wp14:anchorId="3F01D72E" wp14:editId="44A8E64A">
            <wp:extent cx="1943100" cy="2378122"/>
            <wp:effectExtent l="19050" t="19050" r="19050"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814" t="4922" r="29963" b="5395"/>
                    <a:stretch/>
                  </pic:blipFill>
                  <pic:spPr bwMode="auto">
                    <a:xfrm>
                      <a:off x="0" y="0"/>
                      <a:ext cx="1969015" cy="24098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6DCF4EB" w14:textId="77777777" w:rsidR="001F3912" w:rsidRDefault="001F3912" w:rsidP="001F3912">
      <w:pPr>
        <w:spacing w:before="0" w:after="0"/>
        <w:jc w:val="both"/>
        <w:rPr>
          <w:b/>
          <w:sz w:val="20"/>
          <w:szCs w:val="20"/>
        </w:rPr>
      </w:pPr>
    </w:p>
    <w:p w14:paraId="55ACB356" w14:textId="77777777" w:rsidR="001F3912" w:rsidRPr="007B4DFB" w:rsidRDefault="001F3912" w:rsidP="001F3912">
      <w:pPr>
        <w:spacing w:before="0" w:after="0"/>
        <w:jc w:val="both"/>
        <w:rPr>
          <w:b/>
          <w:color w:val="005B82"/>
          <w:sz w:val="20"/>
          <w:szCs w:val="20"/>
        </w:rPr>
      </w:pPr>
      <w:r w:rsidRPr="007B4DFB">
        <w:rPr>
          <w:b/>
          <w:color w:val="005B82"/>
          <w:sz w:val="20"/>
          <w:szCs w:val="20"/>
        </w:rPr>
        <w:t xml:space="preserve">ALL USERS – PLEASE LOG OFF AT THE END OF YOUR SESSION. IF A SESSION IS INACTIVE FOR MORE THAN TEN MINUTES YOU WILL BE AUTOMATICALLY LOGGED OFF </w:t>
      </w:r>
      <w:r>
        <w:rPr>
          <w:b/>
          <w:color w:val="005B82"/>
          <w:sz w:val="20"/>
          <w:szCs w:val="20"/>
        </w:rPr>
        <w:t xml:space="preserve">FOR </w:t>
      </w:r>
      <w:r w:rsidRPr="007B4DFB">
        <w:rPr>
          <w:b/>
          <w:color w:val="005B82"/>
          <w:sz w:val="20"/>
          <w:szCs w:val="20"/>
        </w:rPr>
        <w:t>SECURITY REASONS.</w:t>
      </w:r>
    </w:p>
    <w:p w14:paraId="5D68CD85" w14:textId="77777777" w:rsidR="001F3912" w:rsidRDefault="001F3912" w:rsidP="001F3912">
      <w:pPr>
        <w:spacing w:before="0" w:after="0"/>
        <w:jc w:val="both"/>
        <w:rPr>
          <w:b/>
          <w:color w:val="C9217B"/>
          <w:sz w:val="20"/>
          <w:szCs w:val="20"/>
        </w:rPr>
      </w:pPr>
    </w:p>
    <w:p w14:paraId="18A15B02" w14:textId="77777777" w:rsidR="001F3912" w:rsidRPr="007B4DFB" w:rsidRDefault="001F3912" w:rsidP="001F3912">
      <w:pPr>
        <w:spacing w:before="0" w:after="0"/>
        <w:jc w:val="both"/>
        <w:rPr>
          <w:b/>
          <w:color w:val="005B82"/>
          <w:sz w:val="32"/>
          <w:szCs w:val="32"/>
        </w:rPr>
      </w:pPr>
      <w:r w:rsidRPr="007B4DFB">
        <w:rPr>
          <w:b/>
          <w:color w:val="005B82"/>
          <w:sz w:val="32"/>
          <w:szCs w:val="32"/>
        </w:rPr>
        <w:t>CONTACT DETAILS</w:t>
      </w:r>
    </w:p>
    <w:p w14:paraId="012D2097" w14:textId="77777777" w:rsidR="001F3912" w:rsidRPr="00A32358" w:rsidRDefault="001F3912" w:rsidP="001F3912">
      <w:pPr>
        <w:spacing w:before="0" w:after="0"/>
        <w:jc w:val="both"/>
        <w:rPr>
          <w:b/>
          <w:color w:val="5587B4"/>
          <w:sz w:val="20"/>
          <w:szCs w:val="20"/>
        </w:rPr>
      </w:pPr>
    </w:p>
    <w:p w14:paraId="3B47F18F" w14:textId="6D7A3F2F" w:rsidR="001F3912" w:rsidRDefault="001F3912" w:rsidP="001F3912">
      <w:pPr>
        <w:spacing w:before="0" w:after="0"/>
        <w:jc w:val="both"/>
        <w:rPr>
          <w:rFonts w:asciiTheme="minorHAnsi" w:hAnsiTheme="minorHAnsi" w:cstheme="minorHAnsi"/>
          <w:color w:val="3C3C3C"/>
          <w:sz w:val="20"/>
          <w:szCs w:val="20"/>
        </w:rPr>
      </w:pPr>
      <w:r w:rsidRPr="001F3912">
        <w:rPr>
          <w:rFonts w:asciiTheme="minorHAnsi" w:hAnsiTheme="minorHAnsi" w:cstheme="minorHAnsi"/>
          <w:color w:val="3C3C3B" w:themeColor="text1"/>
          <w:sz w:val="20"/>
          <w:szCs w:val="20"/>
        </w:rPr>
        <w:t xml:space="preserve">If you experience any technical issues with the online system, please contact </w:t>
      </w:r>
      <w:r w:rsidR="006C6297">
        <w:rPr>
          <w:color w:val="3C3C3B" w:themeColor="text1"/>
          <w:sz w:val="20"/>
          <w:szCs w:val="20"/>
        </w:rPr>
        <w:t>XXX</w:t>
      </w:r>
      <w:r w:rsidRPr="001F3912">
        <w:rPr>
          <w:rFonts w:asciiTheme="minorHAnsi" w:hAnsiTheme="minorHAnsi" w:cstheme="minorHAnsi"/>
          <w:color w:val="3C3C3B" w:themeColor="text1"/>
          <w:sz w:val="20"/>
          <w:szCs w:val="20"/>
        </w:rPr>
        <w:t xml:space="preserve">. Lines open 9.00am-5.30pm Monday to Friday. Alternatively, you can contact us by e-mail at </w:t>
      </w:r>
      <w:r w:rsidR="006C6297" w:rsidRPr="006C6297">
        <w:rPr>
          <w:color w:val="2C2C2C" w:themeColor="text1" w:themeShade="BF"/>
          <w:sz w:val="20"/>
          <w:szCs w:val="20"/>
        </w:rPr>
        <w:t>XXX</w:t>
      </w:r>
    </w:p>
    <w:p w14:paraId="53A8D887" w14:textId="323BC5EC" w:rsidR="001F3912" w:rsidRDefault="001F3912" w:rsidP="00A0432E">
      <w:pPr>
        <w:pStyle w:val="BodyText-SW"/>
        <w:jc w:val="both"/>
        <w:sectPr w:rsidR="001F3912" w:rsidSect="00107A0F">
          <w:pgSz w:w="11906" w:h="16838"/>
          <w:pgMar w:top="1440" w:right="849" w:bottom="1440" w:left="851" w:header="680" w:footer="0" w:gutter="0"/>
          <w:cols w:space="708"/>
          <w:docGrid w:linePitch="360"/>
        </w:sectPr>
      </w:pPr>
    </w:p>
    <w:p w14:paraId="0F87A83C" w14:textId="77777777" w:rsidR="00A0432E" w:rsidRDefault="00A0432E" w:rsidP="00A0432E">
      <w:pPr>
        <w:spacing w:before="0" w:after="0"/>
        <w:jc w:val="both"/>
        <w:rPr>
          <w:rFonts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662336" behindDoc="0" locked="0" layoutInCell="1" allowOverlap="1" wp14:anchorId="442B402F" wp14:editId="1989B904">
                <wp:simplePos x="0" y="0"/>
                <wp:positionH relativeFrom="column">
                  <wp:posOffset>-1155700</wp:posOffset>
                </wp:positionH>
                <wp:positionV relativeFrom="paragraph">
                  <wp:posOffset>35891</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30E4A90" w14:textId="77777777" w:rsidR="00A0432E" w:rsidRPr="00CE11E2" w:rsidRDefault="00A0432E" w:rsidP="00A0432E">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B402F" id="_x0000_s1032" style="position:absolute;left:0;text-align:left;margin-left:-91pt;margin-top:2.85pt;width:551.3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" fillcolor="#005b82" strokecolor="#5587b4 [3204]">
                <v:textbox>
                  <w:txbxContent>
                    <w:p w14:paraId="330E4A90" w14:textId="77777777" w:rsidR="00A0432E" w:rsidRPr="00CE11E2" w:rsidRDefault="00A0432E" w:rsidP="00A0432E">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v:textbox>
              </v:rect>
            </w:pict>
          </mc:Fallback>
        </mc:AlternateContent>
      </w:r>
    </w:p>
    <w:p w14:paraId="624DBC91" w14:textId="77777777" w:rsidR="00A0432E" w:rsidRDefault="00A0432E" w:rsidP="00A0432E">
      <w:pPr>
        <w:spacing w:before="0" w:after="0"/>
        <w:jc w:val="both"/>
        <w:rPr>
          <w:rFonts w:cs="Calibri"/>
          <w:color w:val="595959"/>
          <w:sz w:val="20"/>
          <w:szCs w:val="20"/>
        </w:rPr>
      </w:pPr>
    </w:p>
    <w:p w14:paraId="5B47FE69" w14:textId="51664740" w:rsidR="00A0432E" w:rsidRDefault="00A0432E" w:rsidP="00A0432E">
      <w:pPr>
        <w:spacing w:before="0" w:after="0"/>
        <w:jc w:val="both"/>
        <w:rPr>
          <w:rFonts w:cs="Calibri"/>
          <w:color w:val="595959"/>
          <w:sz w:val="20"/>
          <w:szCs w:val="20"/>
        </w:rPr>
      </w:pPr>
    </w:p>
    <w:p w14:paraId="6C01426E" w14:textId="77777777" w:rsidR="00375AEC" w:rsidRDefault="00375AEC" w:rsidP="00375AEC">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64384" behindDoc="0" locked="0" layoutInCell="1" allowOverlap="1" wp14:anchorId="1C62D24E" wp14:editId="162ACD6F">
                <wp:simplePos x="0" y="0"/>
                <wp:positionH relativeFrom="column">
                  <wp:posOffset>2266315</wp:posOffset>
                </wp:positionH>
                <wp:positionV relativeFrom="paragraph">
                  <wp:posOffset>208280</wp:posOffset>
                </wp:positionV>
                <wp:extent cx="1942465" cy="1517650"/>
                <wp:effectExtent l="0" t="0" r="19685"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517650"/>
                        </a:xfrm>
                        <a:prstGeom prst="rect">
                          <a:avLst/>
                        </a:prstGeom>
                        <a:solidFill>
                          <a:srgbClr val="005B82"/>
                        </a:solidFill>
                        <a:ln w="9525">
                          <a:solidFill>
                            <a:srgbClr val="005B82"/>
                          </a:solidFill>
                          <a:miter lim="800000"/>
                          <a:headEnd/>
                          <a:tailEnd/>
                        </a:ln>
                      </wps:spPr>
                      <wps:txbx>
                        <w:txbxContent>
                          <w:p w14:paraId="5BC85543" w14:textId="77777777" w:rsidR="00375AEC" w:rsidRPr="005D6D9F" w:rsidRDefault="00375AEC" w:rsidP="00375AEC">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14:paraId="2F7BE493" w14:textId="77777777" w:rsidR="00375AEC" w:rsidRPr="005D6D9F" w:rsidRDefault="00375AEC" w:rsidP="00375AEC">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EFCB132" w14:textId="77777777" w:rsidR="00375AEC" w:rsidRPr="005C6E5C" w:rsidRDefault="00375AEC" w:rsidP="00375AEC">
                            <w:pPr>
                              <w:spacing w:before="0" w:after="0"/>
                              <w:jc w:val="center"/>
                              <w:rPr>
                                <w:rFonts w:asciiTheme="minorHAnsi" w:hAnsiTheme="minorHAnsi"/>
                                <w:color w:val="FFFFFF" w:themeColor="background1"/>
                                <w:sz w:val="8"/>
                              </w:rPr>
                            </w:pPr>
                          </w:p>
                          <w:p w14:paraId="7F26A42D" w14:textId="77777777" w:rsidR="00375AEC" w:rsidRPr="00111BEB" w:rsidRDefault="00375AEC" w:rsidP="00375AEC">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14:paraId="08754A76" w14:textId="77777777" w:rsidR="00375AEC" w:rsidRDefault="00375AEC" w:rsidP="00375AEC">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14:paraId="16B64AF1" w14:textId="77777777" w:rsidR="00375AEC" w:rsidRPr="009D5B9E" w:rsidRDefault="00375AEC" w:rsidP="00375AEC">
                            <w:pPr>
                              <w:spacing w:before="0" w:after="0"/>
                              <w:jc w:val="center"/>
                              <w:rPr>
                                <w:rFonts w:asciiTheme="minorHAnsi" w:hAnsiTheme="minorHAnsi"/>
                                <w:color w:val="FFFFFF" w:themeColor="background1"/>
                                <w:sz w:val="8"/>
                                <w:szCs w:val="15"/>
                              </w:rPr>
                            </w:pPr>
                          </w:p>
                          <w:p w14:paraId="6A65AA42" w14:textId="77777777" w:rsidR="00375AEC" w:rsidRDefault="00375AEC" w:rsidP="00375AEC">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9419458" w14:textId="77777777" w:rsidR="00375AEC" w:rsidRPr="009D5B9E" w:rsidRDefault="00375AEC" w:rsidP="00375AEC">
                            <w:pPr>
                              <w:spacing w:before="0" w:after="0"/>
                              <w:jc w:val="center"/>
                              <w:rPr>
                                <w:rFonts w:asciiTheme="minorHAnsi" w:hAnsiTheme="minorHAnsi"/>
                                <w:b/>
                                <w:color w:val="FFFFFF" w:themeColor="background1"/>
                                <w:sz w:val="8"/>
                                <w:szCs w:val="15"/>
                              </w:rPr>
                            </w:pPr>
                          </w:p>
                          <w:p w14:paraId="43E4E32A" w14:textId="77777777" w:rsidR="00375AEC" w:rsidRPr="009D5B9E" w:rsidRDefault="00375AEC" w:rsidP="00375AEC">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3EEB8B03" w14:textId="77777777" w:rsidR="00375AEC" w:rsidRPr="00111BEB" w:rsidRDefault="00375AEC" w:rsidP="00375AEC">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2D24E" id="Text Box 2" o:spid="_x0000_s1033" type="#_x0000_t202" style="position:absolute;left:0;text-align:left;margin-left:178.45pt;margin-top:16.4pt;width:152.95pt;height:1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" fillcolor="#005b82" strokecolor="#005b82">
                <v:textbox>
                  <w:txbxContent>
                    <w:p w14:paraId="5BC85543" w14:textId="77777777" w:rsidR="00375AEC" w:rsidRPr="005D6D9F" w:rsidRDefault="00375AEC" w:rsidP="00375AEC">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14:paraId="2F7BE493" w14:textId="77777777" w:rsidR="00375AEC" w:rsidRPr="005D6D9F" w:rsidRDefault="00375AEC" w:rsidP="00375AEC">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EFCB132" w14:textId="77777777" w:rsidR="00375AEC" w:rsidRPr="005C6E5C" w:rsidRDefault="00375AEC" w:rsidP="00375AEC">
                      <w:pPr>
                        <w:spacing w:before="0" w:after="0"/>
                        <w:jc w:val="center"/>
                        <w:rPr>
                          <w:rFonts w:asciiTheme="minorHAnsi" w:hAnsiTheme="minorHAnsi"/>
                          <w:color w:val="FFFFFF" w:themeColor="background1"/>
                          <w:sz w:val="8"/>
                        </w:rPr>
                      </w:pPr>
                    </w:p>
                    <w:p w14:paraId="7F26A42D" w14:textId="77777777" w:rsidR="00375AEC" w:rsidRPr="00111BEB" w:rsidRDefault="00375AEC" w:rsidP="00375AEC">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14:paraId="08754A76" w14:textId="77777777" w:rsidR="00375AEC" w:rsidRDefault="00375AEC" w:rsidP="00375AEC">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14:paraId="16B64AF1" w14:textId="77777777" w:rsidR="00375AEC" w:rsidRPr="009D5B9E" w:rsidRDefault="00375AEC" w:rsidP="00375AEC">
                      <w:pPr>
                        <w:spacing w:before="0" w:after="0"/>
                        <w:jc w:val="center"/>
                        <w:rPr>
                          <w:rFonts w:asciiTheme="minorHAnsi" w:hAnsiTheme="minorHAnsi"/>
                          <w:color w:val="FFFFFF" w:themeColor="background1"/>
                          <w:sz w:val="8"/>
                          <w:szCs w:val="15"/>
                        </w:rPr>
                      </w:pPr>
                    </w:p>
                    <w:p w14:paraId="6A65AA42" w14:textId="77777777" w:rsidR="00375AEC" w:rsidRDefault="00375AEC" w:rsidP="00375AEC">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9419458" w14:textId="77777777" w:rsidR="00375AEC" w:rsidRPr="009D5B9E" w:rsidRDefault="00375AEC" w:rsidP="00375AEC">
                      <w:pPr>
                        <w:spacing w:before="0" w:after="0"/>
                        <w:jc w:val="center"/>
                        <w:rPr>
                          <w:rFonts w:asciiTheme="minorHAnsi" w:hAnsiTheme="minorHAnsi"/>
                          <w:b/>
                          <w:color w:val="FFFFFF" w:themeColor="background1"/>
                          <w:sz w:val="8"/>
                          <w:szCs w:val="15"/>
                        </w:rPr>
                      </w:pPr>
                    </w:p>
                    <w:p w14:paraId="43E4E32A" w14:textId="77777777" w:rsidR="00375AEC" w:rsidRPr="009D5B9E" w:rsidRDefault="00375AEC" w:rsidP="00375AEC">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3EEB8B03" w14:textId="77777777" w:rsidR="00375AEC" w:rsidRPr="00111BEB" w:rsidRDefault="00375AEC" w:rsidP="00375AEC">
                      <w:pPr>
                        <w:jc w:val="center"/>
                        <w:rPr>
                          <w:rFonts w:asciiTheme="minorHAnsi" w:hAnsiTheme="minorHAnsi"/>
                          <w:b/>
                          <w:color w:val="FFFFFF" w:themeColor="background1"/>
                          <w:sz w:val="16"/>
                        </w:rPr>
                      </w:pPr>
                    </w:p>
                  </w:txbxContent>
                </v:textbox>
              </v:shape>
            </w:pict>
          </mc:Fallback>
        </mc:AlternateContent>
      </w:r>
    </w:p>
    <w:p w14:paraId="075E61F0" w14:textId="77777777" w:rsidR="00375AEC" w:rsidRDefault="00375AEC" w:rsidP="00375AEC">
      <w:pPr>
        <w:spacing w:before="0" w:after="0"/>
        <w:jc w:val="both"/>
        <w:rPr>
          <w:rFonts w:cs="Calibri"/>
          <w:color w:val="595959"/>
          <w:sz w:val="20"/>
          <w:szCs w:val="20"/>
        </w:rPr>
      </w:pPr>
    </w:p>
    <w:p w14:paraId="4ADFDDEC" w14:textId="77777777" w:rsidR="00375AEC" w:rsidRDefault="00375AEC" w:rsidP="00375AEC">
      <w:pPr>
        <w:spacing w:before="0" w:after="0"/>
        <w:jc w:val="both"/>
        <w:rPr>
          <w:rFonts w:cs="Calibri"/>
          <w:color w:val="595959"/>
          <w:sz w:val="20"/>
          <w:szCs w:val="20"/>
        </w:rPr>
      </w:pPr>
    </w:p>
    <w:p w14:paraId="0951873F" w14:textId="77777777" w:rsidR="00375AEC" w:rsidRDefault="00375AEC" w:rsidP="00375AEC">
      <w:pPr>
        <w:spacing w:before="0" w:after="0"/>
        <w:jc w:val="both"/>
        <w:rPr>
          <w:rFonts w:cs="Calibri"/>
          <w:color w:val="595959"/>
          <w:sz w:val="20"/>
          <w:szCs w:val="20"/>
        </w:rPr>
      </w:pPr>
    </w:p>
    <w:p w14:paraId="17BE2D91" w14:textId="77777777" w:rsidR="00375AEC" w:rsidRDefault="00375AEC" w:rsidP="00375AEC">
      <w:pPr>
        <w:spacing w:before="0" w:after="0"/>
        <w:jc w:val="both"/>
        <w:rPr>
          <w:rFonts w:cs="Calibri"/>
          <w:color w:val="595959"/>
          <w:sz w:val="20"/>
          <w:szCs w:val="20"/>
        </w:rPr>
      </w:pPr>
    </w:p>
    <w:p w14:paraId="75E6D78F" w14:textId="77777777" w:rsidR="00375AEC" w:rsidRDefault="00375AEC" w:rsidP="00375AEC">
      <w:pPr>
        <w:spacing w:before="0" w:after="0"/>
        <w:jc w:val="both"/>
        <w:rPr>
          <w:rFonts w:cs="Calibri"/>
          <w:color w:val="595959"/>
          <w:sz w:val="20"/>
          <w:szCs w:val="20"/>
        </w:rPr>
      </w:pPr>
    </w:p>
    <w:p w14:paraId="33E87885" w14:textId="77777777" w:rsidR="00375AEC" w:rsidRDefault="00375AEC" w:rsidP="00375AEC">
      <w:pPr>
        <w:spacing w:before="0" w:after="0"/>
        <w:jc w:val="both"/>
        <w:rPr>
          <w:rFonts w:cs="Calibri"/>
          <w:color w:val="595959"/>
          <w:sz w:val="20"/>
          <w:szCs w:val="20"/>
        </w:rPr>
      </w:pPr>
    </w:p>
    <w:p w14:paraId="78644B9F" w14:textId="77777777" w:rsidR="00375AEC" w:rsidRDefault="00375AEC" w:rsidP="00375AEC">
      <w:pPr>
        <w:spacing w:before="0" w:after="0"/>
        <w:jc w:val="both"/>
        <w:rPr>
          <w:rFonts w:cs="Calibri"/>
          <w:color w:val="595959"/>
          <w:sz w:val="20"/>
          <w:szCs w:val="20"/>
        </w:rPr>
      </w:pPr>
    </w:p>
    <w:p w14:paraId="3AB613A4" w14:textId="77777777" w:rsidR="00375AEC" w:rsidRDefault="00375AEC" w:rsidP="00375AEC">
      <w:pPr>
        <w:spacing w:before="0" w:after="0"/>
        <w:jc w:val="both"/>
        <w:rPr>
          <w:rFonts w:cs="Calibri"/>
          <w:color w:val="595959"/>
          <w:sz w:val="20"/>
          <w:szCs w:val="20"/>
        </w:rPr>
      </w:pPr>
    </w:p>
    <w:p w14:paraId="761C3E3C" w14:textId="77777777" w:rsidR="00375AEC" w:rsidRPr="00836CCA" w:rsidRDefault="00375AEC" w:rsidP="00375AEC">
      <w:pPr>
        <w:spacing w:before="0" w:after="0"/>
        <w:jc w:val="both"/>
        <w:rPr>
          <w:rFonts w:cs="Calibri"/>
          <w:color w:val="595959"/>
          <w:sz w:val="44"/>
          <w:szCs w:val="52"/>
        </w:rPr>
      </w:pPr>
    </w:p>
    <w:tbl>
      <w:tblPr>
        <w:tblStyle w:val="TableGrid"/>
        <w:tblW w:w="0" w:type="auto"/>
        <w:tblLook w:val="04A0" w:firstRow="1" w:lastRow="0" w:firstColumn="1" w:lastColumn="0" w:noHBand="0" w:noVBand="1"/>
      </w:tblPr>
      <w:tblGrid>
        <w:gridCol w:w="10196"/>
      </w:tblGrid>
      <w:tr w:rsidR="00375AEC" w:rsidRPr="00280928" w14:paraId="0EA87D6A" w14:textId="77777777" w:rsidTr="00BA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348C84D3" w14:textId="77777777" w:rsidR="00375AEC" w:rsidRPr="004B65AC" w:rsidRDefault="00375AEC" w:rsidP="00BA4B03">
            <w:pPr>
              <w:pStyle w:val="TableHeading"/>
              <w:spacing w:before="0" w:after="0"/>
              <w:jc w:val="left"/>
              <w:rPr>
                <w:rFonts w:eastAsia="Calibri"/>
                <w:b/>
                <w:bCs/>
              </w:rPr>
            </w:pPr>
            <w:r w:rsidRPr="004B65AC">
              <w:rPr>
                <w:rFonts w:eastAsia="Calibri"/>
                <w:b/>
                <w:bCs/>
              </w:rPr>
              <w:t>Identity Documents</w:t>
            </w:r>
          </w:p>
          <w:p w14:paraId="0DD06467" w14:textId="77777777" w:rsidR="00375AEC" w:rsidRPr="00280928" w:rsidRDefault="00375AEC" w:rsidP="00BA4B03">
            <w:pPr>
              <w:pStyle w:val="TableHeading"/>
              <w:spacing w:before="0" w:after="0"/>
              <w:jc w:val="left"/>
              <w:rPr>
                <w:sz w:val="18"/>
              </w:rPr>
            </w:pPr>
          </w:p>
        </w:tc>
      </w:tr>
      <w:tr w:rsidR="00375AEC" w:rsidRPr="00280928" w14:paraId="69B17D5B" w14:textId="77777777" w:rsidTr="00BA4B03">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70E0159C" w14:textId="77777777" w:rsidR="00375AEC" w:rsidRPr="00796E29" w:rsidRDefault="00375AEC" w:rsidP="00375AEC">
            <w:pPr>
              <w:pStyle w:val="BodyText-SW"/>
              <w:numPr>
                <w:ilvl w:val="0"/>
                <w:numId w:val="8"/>
              </w:numPr>
              <w:spacing w:after="0"/>
              <w:rPr>
                <w:rFonts w:eastAsia="Calibri"/>
                <w:sz w:val="18"/>
                <w:szCs w:val="18"/>
              </w:rPr>
            </w:pPr>
            <w:r w:rsidRPr="00796E29">
              <w:rPr>
                <w:rFonts w:eastAsia="Calibri"/>
                <w:sz w:val="18"/>
                <w:szCs w:val="18"/>
              </w:rPr>
              <w:t>Current valid Passport</w:t>
            </w:r>
          </w:p>
          <w:p w14:paraId="5FA9F429" w14:textId="77777777" w:rsidR="00375AEC" w:rsidRPr="00796E29" w:rsidRDefault="00375AEC" w:rsidP="00375AEC">
            <w:pPr>
              <w:pStyle w:val="BodyText-SW"/>
              <w:numPr>
                <w:ilvl w:val="0"/>
                <w:numId w:val="8"/>
              </w:numPr>
              <w:spacing w:after="0"/>
              <w:rPr>
                <w:rFonts w:eastAsia="Calibri"/>
                <w:sz w:val="18"/>
                <w:szCs w:val="18"/>
              </w:rPr>
            </w:pPr>
            <w:r w:rsidRPr="00796E29">
              <w:rPr>
                <w:rFonts w:eastAsia="Calibri"/>
                <w:sz w:val="18"/>
                <w:szCs w:val="18"/>
              </w:rPr>
              <w:t>Biometric Residence Permit (UK)</w:t>
            </w:r>
          </w:p>
          <w:p w14:paraId="1608B7B7" w14:textId="77777777" w:rsidR="00375AEC" w:rsidRPr="00796E29" w:rsidRDefault="00375AEC" w:rsidP="00375AEC">
            <w:pPr>
              <w:pStyle w:val="BodyText-SW"/>
              <w:numPr>
                <w:ilvl w:val="0"/>
                <w:numId w:val="8"/>
              </w:numPr>
              <w:spacing w:after="0"/>
              <w:rPr>
                <w:rFonts w:eastAsia="Calibri"/>
                <w:sz w:val="18"/>
                <w:szCs w:val="18"/>
              </w:rPr>
            </w:pPr>
            <w:r w:rsidRPr="00796E29">
              <w:rPr>
                <w:rFonts w:eastAsia="Calibri"/>
                <w:sz w:val="18"/>
                <w:szCs w:val="18"/>
              </w:rPr>
              <w:t xml:space="preserve">Current Driving Licence – photo card (Full or Provisional) </w:t>
            </w:r>
          </w:p>
          <w:p w14:paraId="677CB3C1" w14:textId="77777777" w:rsidR="00375AEC" w:rsidRDefault="00375AEC" w:rsidP="00375AEC">
            <w:pPr>
              <w:pStyle w:val="BodyText-SW"/>
              <w:numPr>
                <w:ilvl w:val="0"/>
                <w:numId w:val="8"/>
              </w:numPr>
              <w:spacing w:after="0"/>
              <w:rPr>
                <w:rFonts w:eastAsia="Calibri"/>
                <w:sz w:val="18"/>
                <w:szCs w:val="18"/>
              </w:rPr>
            </w:pPr>
            <w:r w:rsidRPr="00796E29">
              <w:rPr>
                <w:rFonts w:eastAsia="Calibri"/>
                <w:sz w:val="18"/>
                <w:szCs w:val="18"/>
              </w:rPr>
              <w:t>Birth Certificate (UK / Isle of Man / Channel Islands)</w:t>
            </w:r>
          </w:p>
          <w:p w14:paraId="3608EFDF" w14:textId="77777777" w:rsidR="00375AEC" w:rsidRPr="00020026" w:rsidRDefault="00375AEC" w:rsidP="00BA4B03">
            <w:pPr>
              <w:pStyle w:val="BodyText-SW"/>
              <w:spacing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0FE7020D" w14:textId="77777777" w:rsidR="00375AEC" w:rsidRPr="004B65AC" w:rsidRDefault="00375AEC" w:rsidP="00375AEC">
            <w:pPr>
              <w:pStyle w:val="BodyText-SW"/>
              <w:numPr>
                <w:ilvl w:val="0"/>
                <w:numId w:val="8"/>
              </w:numPr>
              <w:spacing w:after="0"/>
              <w:rPr>
                <w:sz w:val="18"/>
              </w:rPr>
            </w:pPr>
            <w:r w:rsidRPr="00796E29">
              <w:rPr>
                <w:rFonts w:eastAsia="Calibri"/>
                <w:sz w:val="18"/>
                <w:szCs w:val="18"/>
              </w:rPr>
              <w:t>Adoption Certificate (UK / Channel Islands)</w:t>
            </w:r>
          </w:p>
          <w:p w14:paraId="2C465D81" w14:textId="77777777" w:rsidR="00375AEC" w:rsidRPr="00796E29" w:rsidRDefault="00375AEC" w:rsidP="00375AEC">
            <w:pPr>
              <w:pStyle w:val="BodyText-SW"/>
              <w:numPr>
                <w:ilvl w:val="0"/>
                <w:numId w:val="8"/>
              </w:numPr>
              <w:spacing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227DDADB" w14:textId="77777777" w:rsidR="00375AEC" w:rsidRPr="00796E29" w:rsidRDefault="00375AEC" w:rsidP="00375AEC">
            <w:pPr>
              <w:pStyle w:val="BodyText-SW"/>
              <w:numPr>
                <w:ilvl w:val="0"/>
                <w:numId w:val="8"/>
              </w:numPr>
              <w:spacing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5141D7DA" w14:textId="77777777" w:rsidR="00375AEC" w:rsidRPr="004B65AC" w:rsidRDefault="00375AEC" w:rsidP="00375AEC">
            <w:pPr>
              <w:pStyle w:val="BodyText-SW"/>
              <w:numPr>
                <w:ilvl w:val="0"/>
                <w:numId w:val="8"/>
              </w:numPr>
              <w:spacing w:after="0"/>
              <w:rPr>
                <w:szCs w:val="24"/>
              </w:rPr>
            </w:pPr>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6602AD4B" w14:textId="77777777" w:rsidR="00375AEC" w:rsidRPr="004B65AC" w:rsidRDefault="00375AEC" w:rsidP="00375AEC">
            <w:pPr>
              <w:pStyle w:val="BodyText-SW"/>
              <w:numPr>
                <w:ilvl w:val="0"/>
                <w:numId w:val="8"/>
              </w:numPr>
              <w:spacing w:after="0"/>
              <w:rPr>
                <w:sz w:val="18"/>
                <w:szCs w:val="22"/>
              </w:rPr>
            </w:pPr>
            <w:r w:rsidRPr="004B65AC">
              <w:rPr>
                <w:rFonts w:eastAsia="Calibri"/>
                <w:sz w:val="18"/>
                <w:szCs w:val="22"/>
              </w:rPr>
              <w:t>NHS Card</w:t>
            </w:r>
          </w:p>
          <w:p w14:paraId="0FBF140E" w14:textId="77777777" w:rsidR="00375AEC" w:rsidRPr="004B65AC" w:rsidRDefault="00375AEC" w:rsidP="00375AEC">
            <w:pPr>
              <w:pStyle w:val="BodyText-SW"/>
              <w:numPr>
                <w:ilvl w:val="0"/>
                <w:numId w:val="8"/>
              </w:numPr>
              <w:spacing w:after="0"/>
              <w:rPr>
                <w:sz w:val="18"/>
                <w:szCs w:val="22"/>
              </w:rPr>
            </w:pPr>
            <w:r w:rsidRPr="004B65AC">
              <w:rPr>
                <w:rFonts w:eastAsia="Calibri"/>
                <w:sz w:val="18"/>
                <w:szCs w:val="22"/>
              </w:rPr>
              <w:t>EEA National ID Card</w:t>
            </w:r>
          </w:p>
          <w:p w14:paraId="30710F97" w14:textId="77777777" w:rsidR="00375AEC" w:rsidRPr="004B65AC" w:rsidRDefault="00375AEC" w:rsidP="00375AEC">
            <w:pPr>
              <w:pStyle w:val="BodyText-SW"/>
              <w:numPr>
                <w:ilvl w:val="0"/>
                <w:numId w:val="8"/>
              </w:numPr>
              <w:spacing w:after="0"/>
              <w:rPr>
                <w:sz w:val="18"/>
                <w:szCs w:val="22"/>
              </w:rPr>
            </w:pPr>
            <w:r w:rsidRPr="004B65AC">
              <w:rPr>
                <w:rFonts w:eastAsia="Calibri"/>
                <w:sz w:val="18"/>
                <w:szCs w:val="22"/>
              </w:rPr>
              <w:t>National Identity Card from a country outside the European Economic Area (EEA)</w:t>
            </w:r>
          </w:p>
          <w:p w14:paraId="7C6FD7AA" w14:textId="77777777" w:rsidR="00375AEC" w:rsidRPr="004B65AC" w:rsidRDefault="00375AEC" w:rsidP="00BA4B03">
            <w:pPr>
              <w:pStyle w:val="BodyText-SW"/>
              <w:spacing w:after="0"/>
              <w:ind w:left="720"/>
              <w:rPr>
                <w:szCs w:val="24"/>
              </w:rPr>
            </w:pPr>
          </w:p>
        </w:tc>
      </w:tr>
    </w:tbl>
    <w:p w14:paraId="5922FBC7" w14:textId="77777777" w:rsidR="00375AEC" w:rsidRDefault="00375AEC" w:rsidP="00375AEC">
      <w:pPr>
        <w:spacing w:before="0" w:after="0"/>
        <w:jc w:val="both"/>
        <w:rPr>
          <w:rFonts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375AEC" w:rsidRPr="00280928" w14:paraId="5F14E44C" w14:textId="77777777" w:rsidTr="00BA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2E21D477" w14:textId="77777777" w:rsidR="00375AEC" w:rsidRDefault="00375AEC" w:rsidP="00BA4B03">
            <w:pPr>
              <w:pStyle w:val="TableHeading"/>
              <w:spacing w:before="0" w:after="0"/>
              <w:jc w:val="left"/>
              <w:rPr>
                <w:rFonts w:eastAsia="Calibri"/>
              </w:rPr>
            </w:pPr>
            <w:r>
              <w:rPr>
                <w:rFonts w:eastAsia="Calibri"/>
                <w:b/>
              </w:rPr>
              <w:t>Proof of Address Documents</w:t>
            </w:r>
          </w:p>
          <w:p w14:paraId="62E0A488" w14:textId="77777777" w:rsidR="00375AEC" w:rsidRPr="00280928" w:rsidRDefault="00375AEC" w:rsidP="00BA4B03">
            <w:pPr>
              <w:pStyle w:val="TableHeading"/>
              <w:spacing w:before="0" w:after="0"/>
              <w:jc w:val="left"/>
              <w:rPr>
                <w:sz w:val="18"/>
              </w:rPr>
            </w:pPr>
            <w:r>
              <w:rPr>
                <w:rFonts w:eastAsia="Calibri"/>
              </w:rPr>
              <w:t>Issued within the last 12 months</w:t>
            </w:r>
          </w:p>
        </w:tc>
      </w:tr>
      <w:tr w:rsidR="00375AEC" w:rsidRPr="00280928" w14:paraId="652D7809" w14:textId="77777777" w:rsidTr="00BA4B03">
        <w:trPr>
          <w:trHeight w:val="5074"/>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3F873138"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14:paraId="4078039E"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14:paraId="572F88CF" w14:textId="77777777" w:rsidR="00375AEC" w:rsidRPr="00796E29" w:rsidRDefault="00375AEC" w:rsidP="00BA4B03">
            <w:pPr>
              <w:pStyle w:val="BodyText-SW"/>
              <w:spacing w:after="0"/>
              <w:ind w:left="720"/>
              <w:rPr>
                <w:rFonts w:eastAsia="Calibri"/>
                <w:sz w:val="18"/>
                <w:szCs w:val="24"/>
              </w:rPr>
            </w:pPr>
            <w:r>
              <w:rPr>
                <w:rFonts w:eastAsia="Calibri"/>
                <w:sz w:val="18"/>
                <w:szCs w:val="24"/>
              </w:rPr>
              <w:t xml:space="preserve">Online statements are acceptable however </w:t>
            </w:r>
            <w:r w:rsidRPr="00796E29">
              <w:rPr>
                <w:rFonts w:eastAsia="Calibri"/>
                <w:sz w:val="18"/>
                <w:szCs w:val="24"/>
              </w:rPr>
              <w:t>Monzo statements</w:t>
            </w:r>
            <w:r>
              <w:rPr>
                <w:rFonts w:eastAsia="Calibri"/>
                <w:sz w:val="18"/>
                <w:szCs w:val="24"/>
              </w:rPr>
              <w:t xml:space="preserve"> are</w:t>
            </w:r>
            <w:r w:rsidRPr="00796E29">
              <w:rPr>
                <w:rFonts w:eastAsia="Calibri"/>
                <w:sz w:val="18"/>
                <w:szCs w:val="24"/>
              </w:rPr>
              <w:t xml:space="preserve"> not acceptable</w:t>
            </w:r>
          </w:p>
          <w:p w14:paraId="55A040D1"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w:t>
            </w:r>
            <w:r>
              <w:rPr>
                <w:rFonts w:eastAsia="Calibri"/>
                <w:sz w:val="18"/>
                <w:szCs w:val="24"/>
              </w:rPr>
              <w:t>)</w:t>
            </w:r>
          </w:p>
          <w:p w14:paraId="7FE38709"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Pr>
                <w:rFonts w:eastAsia="Calibri"/>
                <w:spacing w:val="-2"/>
                <w:sz w:val="18"/>
                <w:szCs w:val="24"/>
              </w:rPr>
              <w:t>Online statements are acceptable)</w:t>
            </w:r>
          </w:p>
          <w:p w14:paraId="56C060CD"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p>
          <w:p w14:paraId="2D4E6E1E"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34E33FFA" w14:textId="77777777" w:rsidR="00375AEC" w:rsidRDefault="00375AEC" w:rsidP="00375AEC">
            <w:pPr>
              <w:pStyle w:val="BodyText-SW"/>
              <w:numPr>
                <w:ilvl w:val="0"/>
                <w:numId w:val="9"/>
              </w:numPr>
              <w:spacing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0D1A33D0" w14:textId="77777777" w:rsidR="00375AEC" w:rsidRPr="00796E29" w:rsidRDefault="00375AEC" w:rsidP="00375AEC">
            <w:pPr>
              <w:pStyle w:val="BodyText-SW"/>
              <w:numPr>
                <w:ilvl w:val="0"/>
                <w:numId w:val="9"/>
              </w:numPr>
              <w:spacing w:after="0"/>
              <w:rPr>
                <w:rFonts w:eastAsia="Calibri"/>
                <w:sz w:val="18"/>
                <w:szCs w:val="24"/>
              </w:rPr>
            </w:pPr>
            <w:r>
              <w:rPr>
                <w:rFonts w:eastAsia="Calibri"/>
                <w:sz w:val="18"/>
                <w:szCs w:val="24"/>
              </w:rPr>
              <w:t>Tenancy Agreement (must be typed, not handwritten)</w:t>
            </w:r>
          </w:p>
          <w:p w14:paraId="41426BCF" w14:textId="77777777" w:rsidR="00375AEC" w:rsidRPr="00F84EEF" w:rsidRDefault="00375AEC" w:rsidP="00375AEC">
            <w:pPr>
              <w:pStyle w:val="BodyText-SW"/>
              <w:numPr>
                <w:ilvl w:val="0"/>
                <w:numId w:val="9"/>
              </w:numPr>
              <w:spacing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Pr>
                <w:rFonts w:eastAsia="Calibri"/>
                <w:spacing w:val="-2"/>
                <w:sz w:val="18"/>
                <w:szCs w:val="24"/>
              </w:rPr>
              <w:t>(Online statements are acceptable)</w:t>
            </w:r>
          </w:p>
          <w:p w14:paraId="2C2EB559" w14:textId="77777777" w:rsidR="00375AEC" w:rsidRDefault="00375AEC" w:rsidP="00375AEC">
            <w:pPr>
              <w:pStyle w:val="BodyText-SW"/>
              <w:numPr>
                <w:ilvl w:val="0"/>
                <w:numId w:val="9"/>
              </w:numPr>
              <w:spacing w:after="0"/>
              <w:rPr>
                <w:rFonts w:eastAsia="Calibri"/>
                <w:sz w:val="18"/>
                <w:szCs w:val="24"/>
              </w:rPr>
            </w:pPr>
            <w:r>
              <w:rPr>
                <w:rFonts w:eastAsia="Calibri"/>
                <w:sz w:val="18"/>
                <w:szCs w:val="24"/>
              </w:rPr>
              <w:t>Insurance policy document or letter</w:t>
            </w:r>
          </w:p>
          <w:p w14:paraId="16EFE64F" w14:textId="77777777" w:rsidR="00375AEC" w:rsidRPr="00796E29" w:rsidRDefault="00375AEC" w:rsidP="00375AEC">
            <w:pPr>
              <w:pStyle w:val="BodyText-SW"/>
              <w:numPr>
                <w:ilvl w:val="0"/>
                <w:numId w:val="9"/>
              </w:numPr>
              <w:spacing w:after="0"/>
              <w:rPr>
                <w:rFonts w:eastAsia="Calibri"/>
                <w:sz w:val="18"/>
                <w:szCs w:val="24"/>
              </w:rPr>
            </w:pPr>
            <w:r>
              <w:rPr>
                <w:rFonts w:eastAsia="Calibri"/>
                <w:sz w:val="18"/>
                <w:szCs w:val="24"/>
              </w:rPr>
              <w:t>TV Licence letter (UK / Isle of Man / Channel Islands)</w:t>
            </w:r>
          </w:p>
          <w:p w14:paraId="0C632969"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p>
          <w:p w14:paraId="53386A46" w14:textId="77777777" w:rsidR="00375AEC" w:rsidRPr="00796E29" w:rsidRDefault="00375AEC" w:rsidP="00375AEC">
            <w:pPr>
              <w:pStyle w:val="BodyText-SW"/>
              <w:numPr>
                <w:ilvl w:val="0"/>
                <w:numId w:val="9"/>
              </w:numPr>
              <w:spacing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Pr>
                <w:rFonts w:eastAsia="Calibri"/>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3651E40F" w14:textId="77777777" w:rsidR="00375AEC" w:rsidRPr="00796E29" w:rsidRDefault="00375AEC" w:rsidP="00BA4B03">
            <w:pPr>
              <w:pStyle w:val="BodyText-SW"/>
              <w:spacing w:after="0"/>
              <w:ind w:left="729"/>
              <w:rPr>
                <w:rFonts w:eastAsia="Calibri"/>
                <w:sz w:val="18"/>
                <w:szCs w:val="24"/>
              </w:rPr>
            </w:pPr>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xml:space="preserve">, </w:t>
            </w:r>
            <w:r>
              <w:rPr>
                <w:rFonts w:eastAsia="Calibri"/>
                <w:sz w:val="18"/>
                <w:szCs w:val="24"/>
              </w:rPr>
              <w:t>NHS</w:t>
            </w:r>
          </w:p>
          <w:p w14:paraId="7EA6EB1D" w14:textId="77777777" w:rsidR="00375AEC" w:rsidRPr="00F84EEF" w:rsidRDefault="00375AEC" w:rsidP="00375AEC">
            <w:pPr>
              <w:pStyle w:val="BodyText-SW"/>
              <w:numPr>
                <w:ilvl w:val="0"/>
                <w:numId w:val="9"/>
              </w:numPr>
              <w:spacing w:after="0"/>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6496A54E" w14:textId="77777777" w:rsidR="00375AEC" w:rsidRPr="00796E29" w:rsidRDefault="00375AEC" w:rsidP="00375AEC">
            <w:pPr>
              <w:pStyle w:val="BodyText-SW"/>
              <w:numPr>
                <w:ilvl w:val="0"/>
                <w:numId w:val="9"/>
              </w:numPr>
              <w:spacing w:after="0"/>
              <w:rPr>
                <w:rFonts w:eastAsia="Calibri"/>
                <w:sz w:val="18"/>
                <w:szCs w:val="18"/>
              </w:rPr>
            </w:pPr>
            <w:r w:rsidRPr="00796E29">
              <w:rPr>
                <w:rFonts w:eastAsia="Calibri"/>
                <w:sz w:val="18"/>
                <w:szCs w:val="18"/>
              </w:rPr>
              <w:t xml:space="preserve">Current Driving Licence – photo card (Full or Provisional) </w:t>
            </w:r>
          </w:p>
          <w:p w14:paraId="02507F3A" w14:textId="77777777" w:rsidR="00375AEC" w:rsidRPr="00F84EEF" w:rsidRDefault="00375AEC" w:rsidP="00375AEC">
            <w:pPr>
              <w:pStyle w:val="BodyText-SW"/>
              <w:numPr>
                <w:ilvl w:val="0"/>
                <w:numId w:val="9"/>
              </w:numPr>
              <w:spacing w:after="0"/>
              <w:rPr>
                <w:szCs w:val="24"/>
              </w:rPr>
            </w:pPr>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tc>
      </w:tr>
    </w:tbl>
    <w:p w14:paraId="4AA8F01D" w14:textId="77777777" w:rsidR="001D7359" w:rsidRPr="00A0432E" w:rsidRDefault="001D7359" w:rsidP="00A0432E">
      <w:pPr>
        <w:spacing w:before="0" w:after="0"/>
        <w:jc w:val="both"/>
        <w:rPr>
          <w:color w:val="3C3C3B" w:themeColor="text1"/>
          <w:sz w:val="16"/>
          <w:szCs w:val="18"/>
        </w:rPr>
      </w:pPr>
    </w:p>
    <w:sectPr w:rsidR="001D7359" w:rsidRPr="00A0432E" w:rsidSect="00107A0F">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30F55" w14:textId="77777777" w:rsidR="00107A0F" w:rsidRDefault="00107A0F" w:rsidP="005368E0">
      <w:pPr>
        <w:spacing w:after="0"/>
      </w:pPr>
      <w:r>
        <w:separator/>
      </w:r>
    </w:p>
  </w:endnote>
  <w:endnote w:type="continuationSeparator" w:id="0">
    <w:p w14:paraId="206CCDBB" w14:textId="77777777" w:rsidR="00107A0F" w:rsidRDefault="00107A0F"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58C68"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4F3847E0" w14:textId="77777777" w:rsidR="006C2447" w:rsidRPr="006556AA" w:rsidRDefault="006C2447" w:rsidP="00041961">
    <w:pPr>
      <w:pStyle w:val="Footer"/>
      <w:tabs>
        <w:tab w:val="clear" w:pos="9026"/>
        <w:tab w:val="right" w:pos="10206"/>
      </w:tabs>
      <w:rPr>
        <w:rFonts w:cs="Calibri"/>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6794">
      <w:rPr>
        <w:rFonts w:asciiTheme="majorHAnsi" w:hAnsiTheme="majorHAnsi" w:cstheme="majorHAnsi"/>
        <w:b/>
        <w:noProof/>
        <w:color w:val="3C3C3B" w:themeColor="text1"/>
      </w:rPr>
      <w:t>1</w:t>
    </w:r>
    <w:r w:rsidRPr="00565823">
      <w:rPr>
        <w:rFonts w:asciiTheme="majorHAnsi" w:hAnsiTheme="majorHAnsi" w:cstheme="majorHAnsi"/>
        <w:b/>
        <w:noProof/>
        <w:color w:val="3C3C3B" w:themeColor="text1"/>
      </w:rPr>
      <w:fldChar w:fldCharType="end"/>
    </w:r>
    <w:r w:rsidR="006556AA">
      <w:rPr>
        <w:rFonts w:asciiTheme="majorHAnsi" w:hAnsiTheme="majorHAnsi" w:cstheme="majorHAnsi"/>
        <w:b/>
        <w:noProof/>
        <w:color w:val="3C3C3B" w:themeColor="text1"/>
      </w:rPr>
      <w:t xml:space="preserve">   </w:t>
    </w:r>
    <w:r w:rsidR="006556AA">
      <w:rPr>
        <w:rFonts w:asciiTheme="majorHAnsi" w:hAnsiTheme="majorHAnsi" w:cstheme="majorHAnsi"/>
        <w:b/>
        <w:noProof/>
        <w:color w:val="3C3C3B" w:themeColor="text1"/>
      </w:rPr>
      <w:tab/>
    </w:r>
    <w:r w:rsidR="005848AB">
      <w:rPr>
        <w:rFonts w:asciiTheme="majorHAnsi" w:hAnsiTheme="majorHAnsi" w:cstheme="majorHAnsi"/>
        <w:b/>
        <w:noProof/>
        <w:color w:val="3C3C3B" w:themeColor="text1"/>
      </w:rPr>
      <w:tab/>
    </w:r>
    <w:r w:rsidR="00041961">
      <w:rPr>
        <w:rFonts w:asciiTheme="majorHAnsi" w:hAnsiTheme="majorHAnsi" w:cstheme="majorHAnsi"/>
        <w:b/>
        <w:noProof/>
        <w:color w:val="3C3C3B" w:themeColor="text1"/>
      </w:rPr>
      <w:t>Commercial in confidence</w:t>
    </w:r>
  </w:p>
  <w:p w14:paraId="3D2A2AE6"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15BCA12F"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11E84"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6794">
      <w:rPr>
        <w:rFonts w:asciiTheme="majorHAnsi" w:hAnsiTheme="majorHAnsi" w:cstheme="majorHAnsi"/>
        <w:b/>
        <w:noProof/>
        <w:color w:val="3C3C3B" w:themeColor="text1"/>
      </w:rPr>
      <w:t>9</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80C7881"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C0371" w14:textId="77777777" w:rsidR="00107A0F" w:rsidRDefault="00107A0F" w:rsidP="005368E0">
      <w:pPr>
        <w:spacing w:after="0"/>
      </w:pPr>
      <w:r>
        <w:separator/>
      </w:r>
    </w:p>
  </w:footnote>
  <w:footnote w:type="continuationSeparator" w:id="0">
    <w:p w14:paraId="1AE57292" w14:textId="77777777" w:rsidR="00107A0F" w:rsidRDefault="00107A0F"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22702" w14:textId="6434AAA8" w:rsidR="00785B17" w:rsidRDefault="00A45C8E">
    <w:pPr>
      <w:pStyle w:val="Header"/>
    </w:pPr>
    <w:r>
      <w:rPr>
        <w:noProof/>
      </w:rPr>
      <w:drawing>
        <wp:anchor distT="0" distB="0" distL="114300" distR="114300" simplePos="0" relativeHeight="251688448" behindDoc="0" locked="0" layoutInCell="1" allowOverlap="1" wp14:anchorId="321B38BF" wp14:editId="4E992531">
          <wp:simplePos x="0" y="0"/>
          <wp:positionH relativeFrom="column">
            <wp:posOffset>-279400</wp:posOffset>
          </wp:positionH>
          <wp:positionV relativeFrom="paragraph">
            <wp:posOffset>-146685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506794" w:rsidRPr="00506794">
      <w:rPr>
        <w:noProof/>
      </w:rPr>
      <w:drawing>
        <wp:anchor distT="0" distB="0" distL="114300" distR="114300" simplePos="0" relativeHeight="251686400" behindDoc="0" locked="0" layoutInCell="1" allowOverlap="1" wp14:anchorId="2871D8EB" wp14:editId="08560E81">
          <wp:simplePos x="0" y="0"/>
          <wp:positionH relativeFrom="column">
            <wp:posOffset>5744900</wp:posOffset>
          </wp:positionH>
          <wp:positionV relativeFrom="paragraph">
            <wp:posOffset>-119297</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F2CC6"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CF40E"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0F82011E" wp14:editId="0971973F">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65C3F9F7" wp14:editId="2A596DC5">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805C3"/>
    <w:multiLevelType w:val="hybridMultilevel"/>
    <w:tmpl w:val="6B86527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D882B55C">
      <w:start w:val="1"/>
      <w:numFmt w:val="bullet"/>
      <w:lvlText w:val="o"/>
      <w:lvlJc w:val="left"/>
      <w:pPr>
        <w:ind w:left="2160" w:hanging="360"/>
      </w:pPr>
      <w:rPr>
        <w:rFonts w:ascii="Courier New" w:hAnsi="Courier New" w:hint="default"/>
        <w:color w:val="5587B4"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CE6AF5"/>
    <w:multiLevelType w:val="hybridMultilevel"/>
    <w:tmpl w:val="FB742D98"/>
    <w:lvl w:ilvl="0" w:tplc="94B0A292">
      <w:start w:val="1"/>
      <w:numFmt w:val="bullet"/>
      <w:pStyle w:val="Bullet"/>
      <w:lvlText w:val=""/>
      <w:lvlJc w:val="left"/>
      <w:pPr>
        <w:ind w:left="644" w:hanging="360"/>
      </w:pPr>
      <w:rPr>
        <w:rFonts w:ascii="Wingdings" w:hAnsi="Wingdings" w:hint="default"/>
        <w:color w:val="005B82"/>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4692C"/>
    <w:multiLevelType w:val="hybridMultilevel"/>
    <w:tmpl w:val="6EB48E12"/>
    <w:lvl w:ilvl="0" w:tplc="AF980A2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87913"/>
    <w:multiLevelType w:val="hybridMultilevel"/>
    <w:tmpl w:val="930E118C"/>
    <w:lvl w:ilvl="0" w:tplc="795A179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55BF9"/>
    <w:multiLevelType w:val="hybridMultilevel"/>
    <w:tmpl w:val="BF0CDE9E"/>
    <w:lvl w:ilvl="0" w:tplc="03B8FCF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1"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42123"/>
    <w:multiLevelType w:val="hybridMultilevel"/>
    <w:tmpl w:val="F3B87698"/>
    <w:lvl w:ilvl="0" w:tplc="E4809B50">
      <w:start w:val="1"/>
      <w:numFmt w:val="bullet"/>
      <w:lvlText w:val=""/>
      <w:lvlJc w:val="left"/>
      <w:pPr>
        <w:ind w:left="720" w:hanging="360"/>
      </w:pPr>
      <w:rPr>
        <w:rFonts w:ascii="Symbol" w:hAnsi="Symbol" w:hint="default"/>
        <w:color w:val="5587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6037239">
    <w:abstractNumId w:val="10"/>
  </w:num>
  <w:num w:numId="2" w16cid:durableId="2069449940">
    <w:abstractNumId w:val="3"/>
  </w:num>
  <w:num w:numId="3" w16cid:durableId="325863385">
    <w:abstractNumId w:val="2"/>
  </w:num>
  <w:num w:numId="4" w16cid:durableId="1667899058">
    <w:abstractNumId w:val="1"/>
  </w:num>
  <w:num w:numId="5" w16cid:durableId="473332691">
    <w:abstractNumId w:val="8"/>
  </w:num>
  <w:num w:numId="6" w16cid:durableId="1391610850">
    <w:abstractNumId w:val="13"/>
  </w:num>
  <w:num w:numId="7" w16cid:durableId="123433029">
    <w:abstractNumId w:val="0"/>
  </w:num>
  <w:num w:numId="8" w16cid:durableId="1129781991">
    <w:abstractNumId w:val="9"/>
  </w:num>
  <w:num w:numId="9" w16cid:durableId="360400535">
    <w:abstractNumId w:val="7"/>
  </w:num>
  <w:num w:numId="10" w16cid:durableId="1522236048">
    <w:abstractNumId w:val="4"/>
  </w:num>
  <w:num w:numId="11" w16cid:durableId="923297624">
    <w:abstractNumId w:val="11"/>
  </w:num>
  <w:num w:numId="12" w16cid:durableId="1724207799">
    <w:abstractNumId w:val="6"/>
  </w:num>
  <w:num w:numId="13" w16cid:durableId="2107965910">
    <w:abstractNumId w:val="12"/>
  </w:num>
  <w:num w:numId="14" w16cid:durableId="138879426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694B"/>
    <w:rsid w:val="000274DD"/>
    <w:rsid w:val="00030DCC"/>
    <w:rsid w:val="0003290B"/>
    <w:rsid w:val="0003517A"/>
    <w:rsid w:val="00041961"/>
    <w:rsid w:val="000458CF"/>
    <w:rsid w:val="000479F0"/>
    <w:rsid w:val="00051275"/>
    <w:rsid w:val="0005731E"/>
    <w:rsid w:val="00062525"/>
    <w:rsid w:val="0006304A"/>
    <w:rsid w:val="000642F0"/>
    <w:rsid w:val="000673BF"/>
    <w:rsid w:val="000815C6"/>
    <w:rsid w:val="00082EF4"/>
    <w:rsid w:val="00083401"/>
    <w:rsid w:val="000853AC"/>
    <w:rsid w:val="0008552A"/>
    <w:rsid w:val="00086EC6"/>
    <w:rsid w:val="000A3EA8"/>
    <w:rsid w:val="000A66FD"/>
    <w:rsid w:val="000B1206"/>
    <w:rsid w:val="000B3F95"/>
    <w:rsid w:val="000B6B08"/>
    <w:rsid w:val="000B7278"/>
    <w:rsid w:val="000D0857"/>
    <w:rsid w:val="000D0919"/>
    <w:rsid w:val="000E7816"/>
    <w:rsid w:val="000F3ADB"/>
    <w:rsid w:val="000F47A1"/>
    <w:rsid w:val="000F7D88"/>
    <w:rsid w:val="00100AFA"/>
    <w:rsid w:val="00102489"/>
    <w:rsid w:val="00105B56"/>
    <w:rsid w:val="00107A0F"/>
    <w:rsid w:val="001101EB"/>
    <w:rsid w:val="00120684"/>
    <w:rsid w:val="00123F7D"/>
    <w:rsid w:val="00125C25"/>
    <w:rsid w:val="00131413"/>
    <w:rsid w:val="001344D9"/>
    <w:rsid w:val="001437EE"/>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919C4"/>
    <w:rsid w:val="001937D7"/>
    <w:rsid w:val="00193F58"/>
    <w:rsid w:val="00196AA7"/>
    <w:rsid w:val="001A160C"/>
    <w:rsid w:val="001A487A"/>
    <w:rsid w:val="001A57A9"/>
    <w:rsid w:val="001B1F15"/>
    <w:rsid w:val="001B59E1"/>
    <w:rsid w:val="001C2615"/>
    <w:rsid w:val="001C2EC3"/>
    <w:rsid w:val="001C4962"/>
    <w:rsid w:val="001D7359"/>
    <w:rsid w:val="001D763A"/>
    <w:rsid w:val="001E1D32"/>
    <w:rsid w:val="001E3135"/>
    <w:rsid w:val="001E3968"/>
    <w:rsid w:val="001F0413"/>
    <w:rsid w:val="001F2CE8"/>
    <w:rsid w:val="001F3912"/>
    <w:rsid w:val="0020000F"/>
    <w:rsid w:val="00200723"/>
    <w:rsid w:val="0021111B"/>
    <w:rsid w:val="0021315D"/>
    <w:rsid w:val="00213C94"/>
    <w:rsid w:val="00214B6E"/>
    <w:rsid w:val="00221D9A"/>
    <w:rsid w:val="0022272C"/>
    <w:rsid w:val="0022298E"/>
    <w:rsid w:val="00223650"/>
    <w:rsid w:val="00233006"/>
    <w:rsid w:val="00237153"/>
    <w:rsid w:val="00250781"/>
    <w:rsid w:val="00266407"/>
    <w:rsid w:val="002672B5"/>
    <w:rsid w:val="00267A3D"/>
    <w:rsid w:val="002703B9"/>
    <w:rsid w:val="00280928"/>
    <w:rsid w:val="00281729"/>
    <w:rsid w:val="002827AA"/>
    <w:rsid w:val="002834A6"/>
    <w:rsid w:val="00283737"/>
    <w:rsid w:val="00283BC7"/>
    <w:rsid w:val="00290BBF"/>
    <w:rsid w:val="00291603"/>
    <w:rsid w:val="00292C8A"/>
    <w:rsid w:val="002A35F2"/>
    <w:rsid w:val="002A5E1A"/>
    <w:rsid w:val="002A65E2"/>
    <w:rsid w:val="002B5D59"/>
    <w:rsid w:val="002B7936"/>
    <w:rsid w:val="002C485A"/>
    <w:rsid w:val="002C5ED6"/>
    <w:rsid w:val="002D3555"/>
    <w:rsid w:val="002D3D29"/>
    <w:rsid w:val="002D589A"/>
    <w:rsid w:val="002D5E12"/>
    <w:rsid w:val="002D756B"/>
    <w:rsid w:val="002E3797"/>
    <w:rsid w:val="002E580B"/>
    <w:rsid w:val="002E5BAA"/>
    <w:rsid w:val="002E682E"/>
    <w:rsid w:val="002E6CAC"/>
    <w:rsid w:val="002F0C05"/>
    <w:rsid w:val="002F19E2"/>
    <w:rsid w:val="002F21C0"/>
    <w:rsid w:val="002F6FEF"/>
    <w:rsid w:val="003012DB"/>
    <w:rsid w:val="00303DF2"/>
    <w:rsid w:val="0031231F"/>
    <w:rsid w:val="00313837"/>
    <w:rsid w:val="00314B2F"/>
    <w:rsid w:val="0031722E"/>
    <w:rsid w:val="00323D43"/>
    <w:rsid w:val="00330ABD"/>
    <w:rsid w:val="00340DAD"/>
    <w:rsid w:val="00350374"/>
    <w:rsid w:val="0035672E"/>
    <w:rsid w:val="00357D37"/>
    <w:rsid w:val="00362DD2"/>
    <w:rsid w:val="003656DE"/>
    <w:rsid w:val="00366B91"/>
    <w:rsid w:val="00375AEC"/>
    <w:rsid w:val="00380316"/>
    <w:rsid w:val="00383E4C"/>
    <w:rsid w:val="003908B2"/>
    <w:rsid w:val="003942A0"/>
    <w:rsid w:val="00394FFE"/>
    <w:rsid w:val="003B0F1A"/>
    <w:rsid w:val="003B3A61"/>
    <w:rsid w:val="003B774B"/>
    <w:rsid w:val="003C1758"/>
    <w:rsid w:val="003C3641"/>
    <w:rsid w:val="003C619E"/>
    <w:rsid w:val="003C68E0"/>
    <w:rsid w:val="003C6C49"/>
    <w:rsid w:val="003D101D"/>
    <w:rsid w:val="003D550A"/>
    <w:rsid w:val="003D5A8A"/>
    <w:rsid w:val="003D61AF"/>
    <w:rsid w:val="003E2136"/>
    <w:rsid w:val="003E3402"/>
    <w:rsid w:val="003E389B"/>
    <w:rsid w:val="003E48A1"/>
    <w:rsid w:val="003E5C12"/>
    <w:rsid w:val="003E5C62"/>
    <w:rsid w:val="003E6843"/>
    <w:rsid w:val="00400C88"/>
    <w:rsid w:val="00403B64"/>
    <w:rsid w:val="00411D9C"/>
    <w:rsid w:val="0041482E"/>
    <w:rsid w:val="00415521"/>
    <w:rsid w:val="004162E9"/>
    <w:rsid w:val="0042412A"/>
    <w:rsid w:val="00425ACA"/>
    <w:rsid w:val="00427CC1"/>
    <w:rsid w:val="004332F2"/>
    <w:rsid w:val="0043561F"/>
    <w:rsid w:val="00436028"/>
    <w:rsid w:val="00440E44"/>
    <w:rsid w:val="00442CAF"/>
    <w:rsid w:val="00444CC5"/>
    <w:rsid w:val="004538E4"/>
    <w:rsid w:val="004539B6"/>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D0711"/>
    <w:rsid w:val="004D2BDF"/>
    <w:rsid w:val="004D3128"/>
    <w:rsid w:val="004D74E8"/>
    <w:rsid w:val="004E1975"/>
    <w:rsid w:val="004E2957"/>
    <w:rsid w:val="004E492B"/>
    <w:rsid w:val="004E7685"/>
    <w:rsid w:val="004F1336"/>
    <w:rsid w:val="004F3BB7"/>
    <w:rsid w:val="0050247C"/>
    <w:rsid w:val="00504830"/>
    <w:rsid w:val="00506794"/>
    <w:rsid w:val="005111AD"/>
    <w:rsid w:val="00511CDF"/>
    <w:rsid w:val="00513941"/>
    <w:rsid w:val="005169FB"/>
    <w:rsid w:val="00520EB0"/>
    <w:rsid w:val="00526DCD"/>
    <w:rsid w:val="00532B3B"/>
    <w:rsid w:val="005335E9"/>
    <w:rsid w:val="005368E0"/>
    <w:rsid w:val="005411DD"/>
    <w:rsid w:val="00544A5C"/>
    <w:rsid w:val="005546E5"/>
    <w:rsid w:val="005574D9"/>
    <w:rsid w:val="00557635"/>
    <w:rsid w:val="005609C1"/>
    <w:rsid w:val="00564ABD"/>
    <w:rsid w:val="00565823"/>
    <w:rsid w:val="00576E91"/>
    <w:rsid w:val="00582995"/>
    <w:rsid w:val="005848AB"/>
    <w:rsid w:val="00586B8B"/>
    <w:rsid w:val="0059268F"/>
    <w:rsid w:val="00594133"/>
    <w:rsid w:val="005A1C76"/>
    <w:rsid w:val="005B07EC"/>
    <w:rsid w:val="005B22A4"/>
    <w:rsid w:val="005B3FE1"/>
    <w:rsid w:val="005B5194"/>
    <w:rsid w:val="005B6AE6"/>
    <w:rsid w:val="005B6C09"/>
    <w:rsid w:val="005C6AC6"/>
    <w:rsid w:val="005D24AF"/>
    <w:rsid w:val="005D685A"/>
    <w:rsid w:val="005E01E8"/>
    <w:rsid w:val="005E6D13"/>
    <w:rsid w:val="005F4225"/>
    <w:rsid w:val="005F5C21"/>
    <w:rsid w:val="006150F3"/>
    <w:rsid w:val="00616492"/>
    <w:rsid w:val="006215E5"/>
    <w:rsid w:val="00624B5F"/>
    <w:rsid w:val="0062653A"/>
    <w:rsid w:val="00626E3F"/>
    <w:rsid w:val="00631C65"/>
    <w:rsid w:val="0063350D"/>
    <w:rsid w:val="00633634"/>
    <w:rsid w:val="00640D16"/>
    <w:rsid w:val="0064431B"/>
    <w:rsid w:val="006550CA"/>
    <w:rsid w:val="006556AA"/>
    <w:rsid w:val="00656FDC"/>
    <w:rsid w:val="00657731"/>
    <w:rsid w:val="0066275F"/>
    <w:rsid w:val="00663BEA"/>
    <w:rsid w:val="00665DDD"/>
    <w:rsid w:val="00667953"/>
    <w:rsid w:val="00670258"/>
    <w:rsid w:val="00672869"/>
    <w:rsid w:val="00675069"/>
    <w:rsid w:val="00680FE1"/>
    <w:rsid w:val="00681FC9"/>
    <w:rsid w:val="00683B6F"/>
    <w:rsid w:val="00687BC3"/>
    <w:rsid w:val="00693674"/>
    <w:rsid w:val="006A1081"/>
    <w:rsid w:val="006A1F67"/>
    <w:rsid w:val="006A2984"/>
    <w:rsid w:val="006A715E"/>
    <w:rsid w:val="006B66E5"/>
    <w:rsid w:val="006B6B68"/>
    <w:rsid w:val="006C07B3"/>
    <w:rsid w:val="006C1CD8"/>
    <w:rsid w:val="006C2447"/>
    <w:rsid w:val="006C278F"/>
    <w:rsid w:val="006C3E30"/>
    <w:rsid w:val="006C41A7"/>
    <w:rsid w:val="006C47D0"/>
    <w:rsid w:val="006C6297"/>
    <w:rsid w:val="006D4989"/>
    <w:rsid w:val="006D5F03"/>
    <w:rsid w:val="006E1D65"/>
    <w:rsid w:val="006E417C"/>
    <w:rsid w:val="006F5AAA"/>
    <w:rsid w:val="006F75CA"/>
    <w:rsid w:val="007102F6"/>
    <w:rsid w:val="007112EE"/>
    <w:rsid w:val="007564E4"/>
    <w:rsid w:val="00757CAF"/>
    <w:rsid w:val="00763E94"/>
    <w:rsid w:val="0077166E"/>
    <w:rsid w:val="007747BD"/>
    <w:rsid w:val="00775E72"/>
    <w:rsid w:val="00776D91"/>
    <w:rsid w:val="00777812"/>
    <w:rsid w:val="00784DEF"/>
    <w:rsid w:val="00785B17"/>
    <w:rsid w:val="00794B39"/>
    <w:rsid w:val="0079799B"/>
    <w:rsid w:val="007A0C5D"/>
    <w:rsid w:val="007B037C"/>
    <w:rsid w:val="007B08B4"/>
    <w:rsid w:val="007B22C7"/>
    <w:rsid w:val="007B3AD3"/>
    <w:rsid w:val="007B3E21"/>
    <w:rsid w:val="007B76BE"/>
    <w:rsid w:val="007B777A"/>
    <w:rsid w:val="007D5166"/>
    <w:rsid w:val="007D7458"/>
    <w:rsid w:val="007D7698"/>
    <w:rsid w:val="00810D9F"/>
    <w:rsid w:val="00812692"/>
    <w:rsid w:val="0081392D"/>
    <w:rsid w:val="008175CF"/>
    <w:rsid w:val="00820390"/>
    <w:rsid w:val="008219E6"/>
    <w:rsid w:val="00822DCF"/>
    <w:rsid w:val="00827608"/>
    <w:rsid w:val="008346AC"/>
    <w:rsid w:val="00836B6A"/>
    <w:rsid w:val="00841A4C"/>
    <w:rsid w:val="008427CF"/>
    <w:rsid w:val="00843802"/>
    <w:rsid w:val="00851250"/>
    <w:rsid w:val="0085377D"/>
    <w:rsid w:val="008545FF"/>
    <w:rsid w:val="00865DF3"/>
    <w:rsid w:val="0087232E"/>
    <w:rsid w:val="008744EC"/>
    <w:rsid w:val="00875840"/>
    <w:rsid w:val="00875862"/>
    <w:rsid w:val="0088161C"/>
    <w:rsid w:val="008848C3"/>
    <w:rsid w:val="008911C7"/>
    <w:rsid w:val="0089310B"/>
    <w:rsid w:val="0089457B"/>
    <w:rsid w:val="00894B24"/>
    <w:rsid w:val="008A1075"/>
    <w:rsid w:val="008A370C"/>
    <w:rsid w:val="008A44B8"/>
    <w:rsid w:val="008A5737"/>
    <w:rsid w:val="008A6054"/>
    <w:rsid w:val="008A7792"/>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CD4"/>
    <w:rsid w:val="00906F33"/>
    <w:rsid w:val="00913BED"/>
    <w:rsid w:val="00915584"/>
    <w:rsid w:val="00922900"/>
    <w:rsid w:val="00935B33"/>
    <w:rsid w:val="00937D6D"/>
    <w:rsid w:val="00946B99"/>
    <w:rsid w:val="009478BF"/>
    <w:rsid w:val="00947B00"/>
    <w:rsid w:val="00955318"/>
    <w:rsid w:val="009571BC"/>
    <w:rsid w:val="0096418C"/>
    <w:rsid w:val="00964CC3"/>
    <w:rsid w:val="00966786"/>
    <w:rsid w:val="00966AEE"/>
    <w:rsid w:val="00972866"/>
    <w:rsid w:val="0097653F"/>
    <w:rsid w:val="009815CF"/>
    <w:rsid w:val="00990062"/>
    <w:rsid w:val="00991188"/>
    <w:rsid w:val="009925BD"/>
    <w:rsid w:val="009A3DD4"/>
    <w:rsid w:val="009A6D8A"/>
    <w:rsid w:val="009A6EB4"/>
    <w:rsid w:val="009C1244"/>
    <w:rsid w:val="009C4C60"/>
    <w:rsid w:val="009C705A"/>
    <w:rsid w:val="009C7A60"/>
    <w:rsid w:val="009D5395"/>
    <w:rsid w:val="009E1087"/>
    <w:rsid w:val="009F2D8F"/>
    <w:rsid w:val="009F3859"/>
    <w:rsid w:val="009F6720"/>
    <w:rsid w:val="00A01AEA"/>
    <w:rsid w:val="00A041C6"/>
    <w:rsid w:val="00A0432E"/>
    <w:rsid w:val="00A04F52"/>
    <w:rsid w:val="00A056D5"/>
    <w:rsid w:val="00A06C61"/>
    <w:rsid w:val="00A16B5F"/>
    <w:rsid w:val="00A209C3"/>
    <w:rsid w:val="00A21CA8"/>
    <w:rsid w:val="00A22853"/>
    <w:rsid w:val="00A24B7E"/>
    <w:rsid w:val="00A314B4"/>
    <w:rsid w:val="00A32436"/>
    <w:rsid w:val="00A355E7"/>
    <w:rsid w:val="00A35D44"/>
    <w:rsid w:val="00A45C8E"/>
    <w:rsid w:val="00A6084E"/>
    <w:rsid w:val="00A67CD4"/>
    <w:rsid w:val="00A755D1"/>
    <w:rsid w:val="00A84B6D"/>
    <w:rsid w:val="00A91472"/>
    <w:rsid w:val="00AA767C"/>
    <w:rsid w:val="00AB7835"/>
    <w:rsid w:val="00AC41C5"/>
    <w:rsid w:val="00AC461D"/>
    <w:rsid w:val="00AC4A2D"/>
    <w:rsid w:val="00AE327E"/>
    <w:rsid w:val="00AE35BF"/>
    <w:rsid w:val="00AE3C41"/>
    <w:rsid w:val="00AE47B5"/>
    <w:rsid w:val="00B01D51"/>
    <w:rsid w:val="00B07BF8"/>
    <w:rsid w:val="00B13E5E"/>
    <w:rsid w:val="00B15A0C"/>
    <w:rsid w:val="00B209BC"/>
    <w:rsid w:val="00B211F1"/>
    <w:rsid w:val="00B301FE"/>
    <w:rsid w:val="00B306CB"/>
    <w:rsid w:val="00B33093"/>
    <w:rsid w:val="00B35205"/>
    <w:rsid w:val="00B4441F"/>
    <w:rsid w:val="00B51225"/>
    <w:rsid w:val="00B545AD"/>
    <w:rsid w:val="00B56D84"/>
    <w:rsid w:val="00B5710A"/>
    <w:rsid w:val="00B57554"/>
    <w:rsid w:val="00B6099A"/>
    <w:rsid w:val="00B60C6F"/>
    <w:rsid w:val="00B60CD3"/>
    <w:rsid w:val="00B70F90"/>
    <w:rsid w:val="00B8120F"/>
    <w:rsid w:val="00B84ED8"/>
    <w:rsid w:val="00B85B5E"/>
    <w:rsid w:val="00B9002D"/>
    <w:rsid w:val="00B94D6F"/>
    <w:rsid w:val="00B96505"/>
    <w:rsid w:val="00BA4150"/>
    <w:rsid w:val="00BA5235"/>
    <w:rsid w:val="00BB2AE6"/>
    <w:rsid w:val="00BC75A3"/>
    <w:rsid w:val="00BE21DA"/>
    <w:rsid w:val="00BF0C6B"/>
    <w:rsid w:val="00BF777C"/>
    <w:rsid w:val="00C054F1"/>
    <w:rsid w:val="00C16DEC"/>
    <w:rsid w:val="00C241F4"/>
    <w:rsid w:val="00C25090"/>
    <w:rsid w:val="00C27A56"/>
    <w:rsid w:val="00C31105"/>
    <w:rsid w:val="00C429E9"/>
    <w:rsid w:val="00C42B64"/>
    <w:rsid w:val="00C44413"/>
    <w:rsid w:val="00C46871"/>
    <w:rsid w:val="00C5451B"/>
    <w:rsid w:val="00C6067C"/>
    <w:rsid w:val="00C61CF9"/>
    <w:rsid w:val="00C63FBD"/>
    <w:rsid w:val="00C6618D"/>
    <w:rsid w:val="00C723F7"/>
    <w:rsid w:val="00C73FD7"/>
    <w:rsid w:val="00C81EBC"/>
    <w:rsid w:val="00C82818"/>
    <w:rsid w:val="00C87E9B"/>
    <w:rsid w:val="00C907B3"/>
    <w:rsid w:val="00CB04CF"/>
    <w:rsid w:val="00CB0C7A"/>
    <w:rsid w:val="00CB24F4"/>
    <w:rsid w:val="00CB7B96"/>
    <w:rsid w:val="00CC290A"/>
    <w:rsid w:val="00CD320E"/>
    <w:rsid w:val="00CD5403"/>
    <w:rsid w:val="00CE175F"/>
    <w:rsid w:val="00CE6787"/>
    <w:rsid w:val="00CE6991"/>
    <w:rsid w:val="00CF26CA"/>
    <w:rsid w:val="00CF5CA1"/>
    <w:rsid w:val="00CF6C6F"/>
    <w:rsid w:val="00D0066C"/>
    <w:rsid w:val="00D03903"/>
    <w:rsid w:val="00D04ADC"/>
    <w:rsid w:val="00D06D1A"/>
    <w:rsid w:val="00D10FF9"/>
    <w:rsid w:val="00D11FB4"/>
    <w:rsid w:val="00D1574A"/>
    <w:rsid w:val="00D20A18"/>
    <w:rsid w:val="00D25FD6"/>
    <w:rsid w:val="00D3532E"/>
    <w:rsid w:val="00D43A9D"/>
    <w:rsid w:val="00D4419A"/>
    <w:rsid w:val="00D46658"/>
    <w:rsid w:val="00D5763E"/>
    <w:rsid w:val="00D601C4"/>
    <w:rsid w:val="00D6229A"/>
    <w:rsid w:val="00D72C25"/>
    <w:rsid w:val="00D74829"/>
    <w:rsid w:val="00D819F5"/>
    <w:rsid w:val="00D83C25"/>
    <w:rsid w:val="00DA35FD"/>
    <w:rsid w:val="00DB22D1"/>
    <w:rsid w:val="00DB357E"/>
    <w:rsid w:val="00DC5BB4"/>
    <w:rsid w:val="00DC737A"/>
    <w:rsid w:val="00DC77EC"/>
    <w:rsid w:val="00DD0450"/>
    <w:rsid w:val="00DD3B92"/>
    <w:rsid w:val="00DE001C"/>
    <w:rsid w:val="00DE25E9"/>
    <w:rsid w:val="00DE7995"/>
    <w:rsid w:val="00DF0CF5"/>
    <w:rsid w:val="00DF308E"/>
    <w:rsid w:val="00DF75A8"/>
    <w:rsid w:val="00E04C6E"/>
    <w:rsid w:val="00E065AC"/>
    <w:rsid w:val="00E12C2C"/>
    <w:rsid w:val="00E14349"/>
    <w:rsid w:val="00E2452E"/>
    <w:rsid w:val="00E30C6C"/>
    <w:rsid w:val="00E410EE"/>
    <w:rsid w:val="00E52548"/>
    <w:rsid w:val="00E534C4"/>
    <w:rsid w:val="00E55A12"/>
    <w:rsid w:val="00E619DB"/>
    <w:rsid w:val="00E779E3"/>
    <w:rsid w:val="00E8063E"/>
    <w:rsid w:val="00E8100F"/>
    <w:rsid w:val="00E8394E"/>
    <w:rsid w:val="00E85846"/>
    <w:rsid w:val="00E91B0E"/>
    <w:rsid w:val="00EA1856"/>
    <w:rsid w:val="00EA2328"/>
    <w:rsid w:val="00EA2F24"/>
    <w:rsid w:val="00EB4090"/>
    <w:rsid w:val="00EC71F9"/>
    <w:rsid w:val="00ED368D"/>
    <w:rsid w:val="00ED3928"/>
    <w:rsid w:val="00ED5400"/>
    <w:rsid w:val="00EE22E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41127"/>
    <w:rsid w:val="00F435E4"/>
    <w:rsid w:val="00F465C1"/>
    <w:rsid w:val="00F5057E"/>
    <w:rsid w:val="00F546BB"/>
    <w:rsid w:val="00F57A69"/>
    <w:rsid w:val="00F62AEF"/>
    <w:rsid w:val="00F67E48"/>
    <w:rsid w:val="00F77F00"/>
    <w:rsid w:val="00F86483"/>
    <w:rsid w:val="00F929F5"/>
    <w:rsid w:val="00F9339E"/>
    <w:rsid w:val="00F941EB"/>
    <w:rsid w:val="00F9544E"/>
    <w:rsid w:val="00F95C74"/>
    <w:rsid w:val="00F96F70"/>
    <w:rsid w:val="00F971AF"/>
    <w:rsid w:val="00FA0593"/>
    <w:rsid w:val="00FA3A71"/>
    <w:rsid w:val="00FA418C"/>
    <w:rsid w:val="00FA4675"/>
    <w:rsid w:val="00FA5E74"/>
    <w:rsid w:val="00FA7FCE"/>
    <w:rsid w:val="00FB2878"/>
    <w:rsid w:val="00FB3D48"/>
    <w:rsid w:val="00FB5124"/>
    <w:rsid w:val="00FC79CD"/>
    <w:rsid w:val="00FD250B"/>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34534722"/>
  <w15:docId w15:val="{D3382232-4E0E-461C-AE68-EFDF97C0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paragraph" w:styleId="Heading6">
    <w:name w:val="heading 6"/>
    <w:basedOn w:val="Normal"/>
    <w:next w:val="Normal"/>
    <w:link w:val="Heading6Char"/>
    <w:semiHidden/>
    <w:unhideWhenUsed/>
    <w:locked/>
    <w:rsid w:val="006556AA"/>
    <w:pPr>
      <w:keepNext/>
      <w:keepLines/>
      <w:spacing w:before="200" w:after="0"/>
      <w:outlineLvl w:val="5"/>
    </w:pPr>
    <w:rPr>
      <w:rFonts w:asciiTheme="majorHAnsi" w:eastAsiaTheme="majorEastAsia" w:hAnsiTheme="majorHAnsi" w:cstheme="majorBidi"/>
      <w:i/>
      <w:iCs/>
      <w:color w:val="2843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34"/>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2"/>
      </w:numPr>
      <w:spacing w:before="240" w:after="240"/>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3"/>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4"/>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233006"/>
    <w:pPr>
      <w:spacing w:after="240"/>
    </w:pPr>
    <w:rPr>
      <w:rFonts w:asciiTheme="majorHAnsi" w:hAnsiTheme="majorHAnsi" w:cstheme="majorHAnsi"/>
      <w:b/>
      <w:color w:val="5587B4" w:themeColor="accent1"/>
      <w:sz w:val="28"/>
    </w:rPr>
  </w:style>
  <w:style w:type="character" w:customStyle="1" w:styleId="SectionSub-TitleChar">
    <w:name w:val="Section Sub-Title Char"/>
    <w:basedOn w:val="DefaultParagraphFont"/>
    <w:link w:val="SectionSub-Title"/>
    <w:rsid w:val="00233006"/>
    <w:rPr>
      <w:rFonts w:asciiTheme="majorHAnsi" w:hAnsiTheme="majorHAnsi" w:cstheme="majorHAnsi"/>
      <w:b/>
      <w:color w:val="5587B4" w:themeColor="accent1"/>
      <w:sz w:val="28"/>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customStyle="1" w:styleId="Heading6Char">
    <w:name w:val="Heading 6 Char"/>
    <w:basedOn w:val="DefaultParagraphFont"/>
    <w:link w:val="Heading6"/>
    <w:uiPriority w:val="99"/>
    <w:rsid w:val="006556AA"/>
    <w:rPr>
      <w:rFonts w:asciiTheme="majorHAnsi" w:eastAsiaTheme="majorEastAsia" w:hAnsiTheme="majorHAnsi" w:cstheme="majorBidi"/>
      <w:i/>
      <w:iCs/>
      <w:color w:val="28435B" w:themeColor="accent1" w:themeShade="7F"/>
      <w:lang w:eastAsia="en-US"/>
    </w:rPr>
  </w:style>
  <w:style w:type="table" w:customStyle="1" w:styleId="Capita-Blue1">
    <w:name w:val="Capita - Blue1"/>
    <w:basedOn w:val="TableNormal"/>
    <w:next w:val="TableGrid"/>
    <w:uiPriority w:val="99"/>
    <w:rsid w:val="00A0432E"/>
    <w:rPr>
      <w:rFonts w:ascii="Arial" w:hAnsi="Arial"/>
      <w:color w:val="3C3C3B"/>
      <w:szCs w:val="20"/>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styleId="UnresolvedMention">
    <w:name w:val="Unresolved Mention"/>
    <w:basedOn w:val="DefaultParagraphFont"/>
    <w:uiPriority w:val="99"/>
    <w:semiHidden/>
    <w:unhideWhenUsed/>
    <w:rsid w:val="006C6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32216762">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377819754">
      <w:bodyDiv w:val="1"/>
      <w:marLeft w:val="0"/>
      <w:marRight w:val="0"/>
      <w:marTop w:val="0"/>
      <w:marBottom w:val="0"/>
      <w:divBdr>
        <w:top w:val="none" w:sz="0" w:space="0" w:color="auto"/>
        <w:left w:val="none" w:sz="0" w:space="0" w:color="auto"/>
        <w:bottom w:val="none" w:sz="0" w:space="0" w:color="auto"/>
        <w:right w:val="none" w:sz="0" w:space="0" w:color="auto"/>
      </w:divBdr>
    </w:div>
    <w:div w:id="406853010">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3330141">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1449382">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29015405">
      <w:bodyDiv w:val="1"/>
      <w:marLeft w:val="0"/>
      <w:marRight w:val="0"/>
      <w:marTop w:val="0"/>
      <w:marBottom w:val="0"/>
      <w:divBdr>
        <w:top w:val="none" w:sz="0" w:space="0" w:color="auto"/>
        <w:left w:val="none" w:sz="0" w:space="0" w:color="auto"/>
        <w:bottom w:val="none" w:sz="0" w:space="0" w:color="auto"/>
        <w:right w:val="none" w:sz="0" w:space="0" w:color="auto"/>
      </w:divBdr>
    </w:div>
    <w:div w:id="637417211">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671028646">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892234532">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090929600">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4199173">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2860802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777750653">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55069654">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Final\DS%20ID%20Checker%20Guide%20cheqs%20-%20updated.docx" TargetMode="External"/><Relationship Id="rId18" Type="http://schemas.openxmlformats.org/officeDocument/2006/relationships/hyperlink" Target="https://www.matrixscreening.com/xxxxx" TargetMode="External"/><Relationship Id="rId26" Type="http://schemas.openxmlformats.org/officeDocument/2006/relationships/image" Target="media/image13.png"/><Relationship Id="rId39"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Final\DS%20ID%20Checker%20Guide%20cheqs%20-%20updated.docx" TargetMode="Externa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ames.yeomans\Documents\2.%20Marketing\Security%20Watchdog%20Brand\Final\DS%20ID%20Checker%20Guide%20cheqs%20-%20updated.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Final\DS%20ID%20Checker%20Guide%20cheqs%20-%20updated.doc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Final\DS%20ID%20Checker%20Guide%20cheqs%20-%20updated.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55DFFE-315A-4C97-ADB8-1E7F47EAF348}">
  <ds:schemaRefs>
    <ds:schemaRef ds:uri="http://schemas.openxmlformats.org/officeDocument/2006/bibliography"/>
  </ds:schemaRefs>
</ds:datastoreItem>
</file>

<file path=customXml/itemProps2.xml><?xml version="1.0" encoding="utf-8"?>
<ds:datastoreItem xmlns:ds="http://schemas.openxmlformats.org/officeDocument/2006/customXml" ds:itemID="{AD0F582B-0747-48D3-8FAE-A58A4CCE41E8}"/>
</file>

<file path=customXml/itemProps3.xml><?xml version="1.0" encoding="utf-8"?>
<ds:datastoreItem xmlns:ds="http://schemas.openxmlformats.org/officeDocument/2006/customXml" ds:itemID="{F5C5C3AE-9DE0-4305-B749-02C6DC9EE3A6}"/>
</file>

<file path=customXml/itemProps4.xml><?xml version="1.0" encoding="utf-8"?>
<ds:datastoreItem xmlns:ds="http://schemas.openxmlformats.org/officeDocument/2006/customXml" ds:itemID="{6AC2C2A8-35C9-48B8-AC77-105405DF2B24}"/>
</file>

<file path=docProps/app.xml><?xml version="1.0" encoding="utf-8"?>
<Properties xmlns="http://schemas.openxmlformats.org/officeDocument/2006/extended-properties" xmlns:vt="http://schemas.openxmlformats.org/officeDocument/2006/docPropsVTypes">
  <Template>True Partners Bid Template 2014 FV</Template>
  <TotalTime>3</TotalTime>
  <Pages>13</Pages>
  <Words>2178</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Request for Proposal for the Provision of Managed Services for Contract Labour                                       RFP ID CS/TA/0012 for TATA Technologies</vt:lpstr>
    </vt:vector>
  </TitlesOfParts>
  <Company>Capita</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the Provision of Managed Services for Contract Labour                                       RFP ID CS/TA/0012 for TATA Technologies</dc:title>
  <dc:creator>James yeomans</dc:creator>
  <cp:lastModifiedBy>Jordan Barton</cp:lastModifiedBy>
  <cp:revision>4</cp:revision>
  <cp:lastPrinted>2015-06-08T09:56:00Z</cp:lastPrinted>
  <dcterms:created xsi:type="dcterms:W3CDTF">2023-07-31T12:51:00Z</dcterms:created>
  <dcterms:modified xsi:type="dcterms:W3CDTF">2024-04-11T10:50:00Z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